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3CBF1" w14:textId="69F71359" w:rsidR="00BC7FE9" w:rsidRPr="00BC7FE9" w:rsidRDefault="00BC7FE9" w:rsidP="00A90B77">
      <w:pPr>
        <w:pStyle w:val="Default"/>
        <w:jc w:val="both"/>
        <w:rPr>
          <w:rFonts w:asciiTheme="majorHAnsi" w:hAnsiTheme="majorHAnsi" w:cstheme="majorHAnsi"/>
          <w:color w:val="002060"/>
          <w:sz w:val="40"/>
          <w:szCs w:val="40"/>
        </w:rPr>
      </w:pPr>
      <w:bookmarkStart w:id="0" w:name="_Hlk72142061"/>
      <w:bookmarkEnd w:id="0"/>
      <w:r>
        <w:rPr>
          <w:rFonts w:asciiTheme="majorHAnsi" w:hAnsiTheme="majorHAnsi" w:cstheme="majorHAnsi"/>
          <w:color w:val="002060"/>
          <w:sz w:val="40"/>
          <w:szCs w:val="40"/>
        </w:rPr>
        <w:t>Utilizzo del</w:t>
      </w:r>
      <w:r w:rsidRPr="00BC7FE9">
        <w:rPr>
          <w:rFonts w:asciiTheme="majorHAnsi" w:hAnsiTheme="majorHAnsi" w:cstheme="majorHAnsi"/>
          <w:color w:val="002060"/>
          <w:sz w:val="40"/>
          <w:szCs w:val="40"/>
        </w:rPr>
        <w:t xml:space="preserve"> Portale Lavoratore</w:t>
      </w:r>
    </w:p>
    <w:p w14:paraId="47584C61" w14:textId="026AC80C" w:rsidR="00923BB6" w:rsidRPr="00BC7FE9" w:rsidRDefault="00BC7FE9" w:rsidP="00A90B77">
      <w:pPr>
        <w:pStyle w:val="Default"/>
        <w:jc w:val="both"/>
        <w:rPr>
          <w:rFonts w:asciiTheme="majorHAnsi" w:hAnsiTheme="majorHAnsi" w:cstheme="majorHAnsi"/>
        </w:rPr>
      </w:pPr>
      <w:r w:rsidRPr="00BC7FE9">
        <w:rPr>
          <w:rFonts w:asciiTheme="majorHAnsi" w:hAnsiTheme="majorHAnsi" w:cstheme="majorHAnsi"/>
        </w:rPr>
        <w:t>GUIDA PER IL DIPENDENTE</w:t>
      </w:r>
    </w:p>
    <w:p w14:paraId="21770C44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F1E5D2C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AE96455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6BAFAC0" w14:textId="5CABAAA4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0BE455F" w14:textId="5E7827A6" w:rsid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295F8DA" w14:textId="0E788C1B" w:rsid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1A3912B" w14:textId="3B0502A7" w:rsid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A4386F3" w14:textId="1B9D00A8" w:rsid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12EE17A" w14:textId="77777777" w:rsid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E328AEB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40813D0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4ED067B" w14:textId="02EC096A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431E1BA" w14:textId="78AD7B94" w:rsid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26AD9E6" w14:textId="48360D38" w:rsidR="006218DC" w:rsidRDefault="006218DC" w:rsidP="006218DC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="Helvetica" w:hAnsi="Helvetica"/>
          <w:noProof/>
          <w:sz w:val="16"/>
          <w:szCs w:val="16"/>
        </w:rPr>
        <w:drawing>
          <wp:inline distT="0" distB="0" distL="0" distR="0" wp14:anchorId="5CA5EDD1" wp14:editId="5141B661">
            <wp:extent cx="2382982" cy="70089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21" cy="7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5016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9F326B3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020582D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3E38434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A5367CD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CC2040D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A226C18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599BAD8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5A1E06A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E2B0439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34DBDA6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87152F6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E88700C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33F5D8A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0F46787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B346B35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5017677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42AA57F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31BD321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D7F523B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88298F2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53261E4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8E249E9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C3A4091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1CBDB1C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4A1923F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57442E6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8371405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407F2EF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FFFA2F9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D1C16BB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9A0C977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1ACB984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A55FA63" w14:textId="79657EC3" w:rsidR="00923BB6" w:rsidRPr="006218DC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bookmarkStart w:id="1" w:name="_Hlk73430289"/>
    </w:p>
    <w:tbl>
      <w:tblPr>
        <w:tblW w:w="984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62"/>
        <w:gridCol w:w="2462"/>
        <w:gridCol w:w="2462"/>
        <w:gridCol w:w="2462"/>
      </w:tblGrid>
      <w:tr w:rsidR="006218DC" w:rsidRPr="00280FF6" w14:paraId="03427133" w14:textId="77777777" w:rsidTr="00FD3BB4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462" w:type="dxa"/>
            <w:shd w:val="clear" w:color="auto" w:fill="D0CECE" w:themeFill="background2" w:themeFillShade="E6"/>
          </w:tcPr>
          <w:p w14:paraId="7F96AF0C" w14:textId="77777777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280FF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lang w:eastAsia="it-IT"/>
              </w:rPr>
              <w:t xml:space="preserve">EMISSIONE DEL DOCUMENTO </w:t>
            </w:r>
            <w:r w:rsidRPr="00280FF6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Azione </w:t>
            </w:r>
          </w:p>
        </w:tc>
        <w:tc>
          <w:tcPr>
            <w:tcW w:w="2462" w:type="dxa"/>
            <w:shd w:val="clear" w:color="auto" w:fill="D0CECE" w:themeFill="background2" w:themeFillShade="E6"/>
          </w:tcPr>
          <w:p w14:paraId="52C64F4D" w14:textId="77777777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280FF6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Data </w:t>
            </w:r>
          </w:p>
        </w:tc>
        <w:tc>
          <w:tcPr>
            <w:tcW w:w="2462" w:type="dxa"/>
            <w:shd w:val="clear" w:color="auto" w:fill="D0CECE" w:themeFill="background2" w:themeFillShade="E6"/>
          </w:tcPr>
          <w:p w14:paraId="1CDD2533" w14:textId="77777777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280FF6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Nominativo </w:t>
            </w:r>
          </w:p>
        </w:tc>
        <w:tc>
          <w:tcPr>
            <w:tcW w:w="2462" w:type="dxa"/>
            <w:shd w:val="clear" w:color="auto" w:fill="D0CECE" w:themeFill="background2" w:themeFillShade="E6"/>
          </w:tcPr>
          <w:p w14:paraId="6AE8E267" w14:textId="77777777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280FF6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Funzione </w:t>
            </w:r>
          </w:p>
        </w:tc>
      </w:tr>
      <w:tr w:rsidR="006218DC" w:rsidRPr="00280FF6" w14:paraId="3AF0C195" w14:textId="77777777" w:rsidTr="00FD3BB4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2462" w:type="dxa"/>
          </w:tcPr>
          <w:p w14:paraId="26FD54AC" w14:textId="77777777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280FF6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Redazione </w:t>
            </w:r>
          </w:p>
        </w:tc>
        <w:tc>
          <w:tcPr>
            <w:tcW w:w="2462" w:type="dxa"/>
          </w:tcPr>
          <w:p w14:paraId="5FA6053B" w14:textId="414E40CA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6218DC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17/05/2021</w:t>
            </w:r>
          </w:p>
        </w:tc>
        <w:tc>
          <w:tcPr>
            <w:tcW w:w="2462" w:type="dxa"/>
          </w:tcPr>
          <w:p w14:paraId="7F23827E" w14:textId="77777777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6218DC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Emanuele La Volpe</w:t>
            </w:r>
          </w:p>
        </w:tc>
        <w:tc>
          <w:tcPr>
            <w:tcW w:w="2462" w:type="dxa"/>
          </w:tcPr>
          <w:p w14:paraId="105228B7" w14:textId="77777777" w:rsidR="006218DC" w:rsidRPr="00280FF6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6218DC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Software Analyst</w:t>
            </w:r>
          </w:p>
        </w:tc>
      </w:tr>
      <w:tr w:rsidR="006218DC" w:rsidRPr="00280FF6" w14:paraId="3FA2C0D3" w14:textId="77777777" w:rsidTr="00FD3BB4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2462" w:type="dxa"/>
          </w:tcPr>
          <w:p w14:paraId="413F4772" w14:textId="77777777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280FF6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Verifica </w:t>
            </w:r>
          </w:p>
        </w:tc>
        <w:tc>
          <w:tcPr>
            <w:tcW w:w="2462" w:type="dxa"/>
          </w:tcPr>
          <w:p w14:paraId="33A4C3D8" w14:textId="223909F9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6218DC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17/05/2021</w:t>
            </w:r>
          </w:p>
        </w:tc>
        <w:tc>
          <w:tcPr>
            <w:tcW w:w="2462" w:type="dxa"/>
          </w:tcPr>
          <w:p w14:paraId="52FA10BB" w14:textId="77777777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6218DC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Matteo Fabbretti</w:t>
            </w:r>
          </w:p>
        </w:tc>
        <w:tc>
          <w:tcPr>
            <w:tcW w:w="2462" w:type="dxa"/>
          </w:tcPr>
          <w:p w14:paraId="5E60B8EA" w14:textId="77777777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6218DC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Team Leader del Servizio</w:t>
            </w:r>
            <w:r w:rsidRPr="00280FF6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 </w:t>
            </w:r>
          </w:p>
        </w:tc>
      </w:tr>
      <w:tr w:rsidR="006218DC" w:rsidRPr="00280FF6" w14:paraId="33D9854C" w14:textId="77777777" w:rsidTr="00FD3BB4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2462" w:type="dxa"/>
          </w:tcPr>
          <w:p w14:paraId="61CC33FE" w14:textId="77777777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280FF6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Approvazione </w:t>
            </w:r>
          </w:p>
        </w:tc>
        <w:tc>
          <w:tcPr>
            <w:tcW w:w="2462" w:type="dxa"/>
          </w:tcPr>
          <w:p w14:paraId="71F39334" w14:textId="79EFBCC2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62" w:type="dxa"/>
          </w:tcPr>
          <w:p w14:paraId="28631C5E" w14:textId="77777777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62" w:type="dxa"/>
          </w:tcPr>
          <w:p w14:paraId="7D43F9F7" w14:textId="77777777" w:rsidR="006218DC" w:rsidRPr="00280FF6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</w:p>
        </w:tc>
      </w:tr>
    </w:tbl>
    <w:p w14:paraId="3ADB8528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290337D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91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2479"/>
        <w:gridCol w:w="2479"/>
        <w:gridCol w:w="2479"/>
      </w:tblGrid>
      <w:tr w:rsidR="006218DC" w:rsidRPr="00FB50FE" w14:paraId="56B34E53" w14:textId="77777777" w:rsidTr="00FD3BB4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2479" w:type="dxa"/>
            <w:shd w:val="clear" w:color="auto" w:fill="D0CECE" w:themeFill="background2" w:themeFillShade="E6"/>
          </w:tcPr>
          <w:p w14:paraId="411401BA" w14:textId="77777777" w:rsidR="006218DC" w:rsidRPr="00FB50FE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FB50F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lang w:eastAsia="it-IT"/>
              </w:rPr>
              <w:t xml:space="preserve">REGISTRO DELLE VERSIONI </w:t>
            </w:r>
            <w:proofErr w:type="spellStart"/>
            <w:r w:rsidRPr="00FB50F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>N°Ver</w:t>
            </w:r>
            <w:proofErr w:type="spellEnd"/>
            <w:r w:rsidRPr="00FB50F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>/</w:t>
            </w:r>
            <w:proofErr w:type="spellStart"/>
            <w:r w:rsidRPr="00FB50F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>Rev</w:t>
            </w:r>
            <w:proofErr w:type="spellEnd"/>
            <w:r w:rsidRPr="00FB50F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/Bozza </w:t>
            </w:r>
          </w:p>
        </w:tc>
        <w:tc>
          <w:tcPr>
            <w:tcW w:w="2479" w:type="dxa"/>
            <w:shd w:val="clear" w:color="auto" w:fill="D0CECE" w:themeFill="background2" w:themeFillShade="E6"/>
          </w:tcPr>
          <w:p w14:paraId="379302B4" w14:textId="77777777" w:rsidR="006218DC" w:rsidRPr="00FB50FE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FB50F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Data emissione </w:t>
            </w:r>
          </w:p>
        </w:tc>
        <w:tc>
          <w:tcPr>
            <w:tcW w:w="2479" w:type="dxa"/>
            <w:shd w:val="clear" w:color="auto" w:fill="D0CECE" w:themeFill="background2" w:themeFillShade="E6"/>
          </w:tcPr>
          <w:p w14:paraId="1DDB8DD5" w14:textId="77777777" w:rsidR="006218DC" w:rsidRPr="00FB50FE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FB50F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Descrizione </w:t>
            </w:r>
          </w:p>
        </w:tc>
        <w:tc>
          <w:tcPr>
            <w:tcW w:w="2479" w:type="dxa"/>
            <w:shd w:val="clear" w:color="auto" w:fill="D0CECE" w:themeFill="background2" w:themeFillShade="E6"/>
          </w:tcPr>
          <w:p w14:paraId="0ADCE113" w14:textId="77777777" w:rsidR="006218DC" w:rsidRPr="00FB50FE" w:rsidRDefault="006218DC" w:rsidP="00FD3BB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FB50F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 xml:space="preserve">Osservazioni </w:t>
            </w:r>
          </w:p>
        </w:tc>
      </w:tr>
      <w:tr w:rsidR="006218DC" w:rsidRPr="00FB50FE" w14:paraId="76855FB4" w14:textId="77777777" w:rsidTr="00FD3BB4">
        <w:tblPrEx>
          <w:tblCellMar>
            <w:top w:w="0" w:type="dxa"/>
            <w:bottom w:w="0" w:type="dxa"/>
          </w:tblCellMar>
        </w:tblPrEx>
        <w:trPr>
          <w:trHeight w:val="629"/>
        </w:trPr>
        <w:tc>
          <w:tcPr>
            <w:tcW w:w="2479" w:type="dxa"/>
          </w:tcPr>
          <w:p w14:paraId="37D09760" w14:textId="77777777" w:rsidR="006218DC" w:rsidRPr="00FB50FE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FB50FE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1.0 </w:t>
            </w:r>
          </w:p>
        </w:tc>
        <w:tc>
          <w:tcPr>
            <w:tcW w:w="2479" w:type="dxa"/>
          </w:tcPr>
          <w:p w14:paraId="584C13D1" w14:textId="06580620" w:rsidR="006218DC" w:rsidRPr="00FB50FE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6218DC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17/05/2021</w:t>
            </w:r>
          </w:p>
        </w:tc>
        <w:tc>
          <w:tcPr>
            <w:tcW w:w="2479" w:type="dxa"/>
          </w:tcPr>
          <w:p w14:paraId="79A11FE0" w14:textId="77777777" w:rsidR="006218DC" w:rsidRPr="00FB50FE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FB50FE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Prima emissione del documento secondo lo schema del manuale </w:t>
            </w:r>
            <w:proofErr w:type="spellStart"/>
            <w:r w:rsidRPr="00FB50FE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AgID</w:t>
            </w:r>
            <w:proofErr w:type="spellEnd"/>
            <w:r w:rsidRPr="00FB50FE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 per l’accreditamento </w:t>
            </w:r>
          </w:p>
        </w:tc>
        <w:tc>
          <w:tcPr>
            <w:tcW w:w="2479" w:type="dxa"/>
          </w:tcPr>
          <w:p w14:paraId="3550C43E" w14:textId="77777777" w:rsidR="006218DC" w:rsidRPr="00FB50FE" w:rsidRDefault="006218DC" w:rsidP="006218D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</w:pPr>
            <w:r w:rsidRPr="00FB50FE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Prima versione secondo il modello dell’Agenzia per l’Italia Digitale (</w:t>
            </w:r>
            <w:proofErr w:type="spellStart"/>
            <w:r w:rsidRPr="00FB50FE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>AgID</w:t>
            </w:r>
            <w:proofErr w:type="spellEnd"/>
            <w:r w:rsidRPr="00FB50FE">
              <w:rPr>
                <w:rFonts w:asciiTheme="majorHAnsi" w:hAnsiTheme="majorHAnsi" w:cstheme="majorHAnsi"/>
                <w:color w:val="000000"/>
                <w:sz w:val="22"/>
                <w:szCs w:val="22"/>
                <w:lang w:eastAsia="it-IT"/>
              </w:rPr>
              <w:t xml:space="preserve">) </w:t>
            </w:r>
          </w:p>
        </w:tc>
      </w:tr>
    </w:tbl>
    <w:p w14:paraId="75B56CC8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C1B202E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7AE515D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5742FA9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55515D3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C3318AB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F4629DF" w14:textId="77777777" w:rsidR="006218DC" w:rsidRPr="006218DC" w:rsidRDefault="006218DC" w:rsidP="006218DC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5BD05DC" w14:textId="49F68722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1AAFCBF" w14:textId="67AED33F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8EB0A01" w14:textId="2BEB9458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7A6AE7E" w14:textId="2080C5EE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736111C" w14:textId="403B03E3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310F574" w14:textId="2CA542C0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AFE90E5" w14:textId="73099687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1E0A41D" w14:textId="3204DC1B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F7CBD0A" w14:textId="6F6D228A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8D2F65A" w14:textId="6041BC07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4D73082" w14:textId="5E6CCE81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F3B1E8E" w14:textId="6A0FF271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0D4D67C" w14:textId="00350913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DA9CFF6" w14:textId="469BB5DE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E9CDB24" w14:textId="428FD795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34E515D" w14:textId="0E941549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2014358" w14:textId="65817F27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3F7E27F" w14:textId="47B8E81F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BADB9C4" w14:textId="72BC5922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EB471C0" w14:textId="2B7CAB18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8BC711D" w14:textId="204C449F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8F14E7F" w14:textId="4C5D2398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C2B66AC" w14:textId="180E8FE8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1B36C56" w14:textId="5B4FC36E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E0948E7" w14:textId="653E8CA6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BA6A821" w14:textId="338CBC13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91806AF" w14:textId="69C542FC" w:rsidR="006218DC" w:rsidRPr="006218DC" w:rsidRDefault="006218DC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bookmarkEnd w:id="1"/>
    <w:p w14:paraId="19648096" w14:textId="3AE650FC" w:rsidR="00A90B77" w:rsidRDefault="00E4055D" w:rsidP="00A90B77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lastRenderedPageBreak/>
        <w:t>Ricezione e-mail di benvenuto</w:t>
      </w:r>
    </w:p>
    <w:p w14:paraId="3D15E65B" w14:textId="20423286" w:rsidR="00BC7FE9" w:rsidRDefault="00BC7FE9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534F8C52" w14:textId="4016A098" w:rsidR="00E4055D" w:rsidRDefault="00A90B77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Per </w:t>
      </w:r>
      <w:r w:rsidR="00E4055D">
        <w:rPr>
          <w:rFonts w:asciiTheme="majorHAnsi" w:hAnsiTheme="majorHAnsi" w:cstheme="majorHAnsi"/>
          <w:color w:val="auto"/>
          <w:sz w:val="22"/>
          <w:szCs w:val="22"/>
        </w:rPr>
        <w:t xml:space="preserve">accedere al 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Portale Lavoratore di TIMEPicker, </w:t>
      </w:r>
      <w:r w:rsidR="00E4055D">
        <w:rPr>
          <w:rFonts w:asciiTheme="majorHAnsi" w:hAnsiTheme="majorHAnsi" w:cstheme="majorHAnsi"/>
          <w:color w:val="auto"/>
          <w:sz w:val="22"/>
          <w:szCs w:val="22"/>
        </w:rPr>
        <w:t xml:space="preserve">è necessario aver ricevuto 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l’e-mail </w:t>
      </w:r>
      <w:r w:rsidR="00E4055D">
        <w:rPr>
          <w:rFonts w:asciiTheme="majorHAnsi" w:hAnsiTheme="majorHAnsi" w:cstheme="majorHAnsi"/>
          <w:color w:val="auto"/>
          <w:sz w:val="22"/>
          <w:szCs w:val="22"/>
        </w:rPr>
        <w:t>contenente</w:t>
      </w:r>
      <w:r w:rsidR="00DD6EF2">
        <w:rPr>
          <w:rFonts w:asciiTheme="majorHAnsi" w:hAnsiTheme="majorHAnsi" w:cstheme="majorHAnsi"/>
          <w:color w:val="auto"/>
          <w:sz w:val="22"/>
          <w:szCs w:val="22"/>
        </w:rPr>
        <w:t xml:space="preserve"> lo</w:t>
      </w:r>
      <w:r w:rsidR="00E4055D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E4055D" w:rsidRPr="00E4055D">
        <w:rPr>
          <w:rFonts w:asciiTheme="majorHAnsi" w:hAnsiTheme="majorHAnsi" w:cstheme="majorHAnsi"/>
          <w:b/>
          <w:bCs/>
          <w:i/>
          <w:iCs/>
          <w:color w:val="auto"/>
          <w:sz w:val="22"/>
          <w:szCs w:val="22"/>
        </w:rPr>
        <w:t>Username</w:t>
      </w:r>
      <w:r w:rsidR="00DD6EF2">
        <w:rPr>
          <w:rFonts w:asciiTheme="majorHAnsi" w:hAnsiTheme="majorHAnsi" w:cstheme="majorHAnsi"/>
          <w:color w:val="auto"/>
          <w:sz w:val="22"/>
          <w:szCs w:val="22"/>
        </w:rPr>
        <w:t>, la</w:t>
      </w:r>
      <w:r w:rsidR="00E4055D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E4055D" w:rsidRPr="00E4055D">
        <w:rPr>
          <w:rFonts w:asciiTheme="majorHAnsi" w:hAnsiTheme="majorHAnsi" w:cstheme="majorHAnsi"/>
          <w:b/>
          <w:bCs/>
          <w:i/>
          <w:iCs/>
          <w:color w:val="auto"/>
          <w:sz w:val="22"/>
          <w:szCs w:val="22"/>
        </w:rPr>
        <w:t>Password</w:t>
      </w:r>
      <w:r w:rsidR="00E4055D">
        <w:rPr>
          <w:rFonts w:asciiTheme="majorHAnsi" w:hAnsiTheme="majorHAnsi" w:cstheme="majorHAnsi"/>
          <w:color w:val="auto"/>
          <w:sz w:val="22"/>
          <w:szCs w:val="22"/>
        </w:rPr>
        <w:t xml:space="preserve"> provvisoria e il </w:t>
      </w:r>
      <w:r w:rsidR="00E4055D" w:rsidRPr="00DD6EF2">
        <w:rPr>
          <w:rFonts w:asciiTheme="majorHAnsi" w:hAnsiTheme="majorHAnsi" w:cstheme="majorHAnsi"/>
          <w:b/>
          <w:bCs/>
          <w:i/>
          <w:iCs/>
          <w:color w:val="auto"/>
          <w:sz w:val="22"/>
          <w:szCs w:val="22"/>
        </w:rPr>
        <w:t>Link</w:t>
      </w:r>
      <w:r w:rsidR="00DD6EF2" w:rsidRPr="00DD6EF2">
        <w:rPr>
          <w:rFonts w:asciiTheme="majorHAnsi" w:hAnsiTheme="majorHAnsi" w:cstheme="majorHAnsi"/>
          <w:color w:val="auto"/>
          <w:sz w:val="22"/>
          <w:szCs w:val="22"/>
        </w:rPr>
        <w:t xml:space="preserve"> alla pagina WEB</w:t>
      </w:r>
      <w:r w:rsidR="00E4055D">
        <w:rPr>
          <w:rFonts w:asciiTheme="majorHAnsi" w:hAnsiTheme="majorHAnsi" w:cstheme="majorHAnsi"/>
          <w:color w:val="auto"/>
          <w:sz w:val="22"/>
          <w:szCs w:val="22"/>
        </w:rPr>
        <w:t>.</w:t>
      </w:r>
    </w:p>
    <w:p w14:paraId="444271DE" w14:textId="4F29B223" w:rsidR="00A90B77" w:rsidRDefault="00A90B77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0DA3D1B1" w14:textId="6EE0E4CA" w:rsidR="00E4055D" w:rsidRDefault="00807C2E" w:rsidP="00E4055D">
      <w:pPr>
        <w:pStyle w:val="Default"/>
        <w:jc w:val="center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4B61E15" wp14:editId="48AB09E0">
            <wp:extent cx="5400000" cy="2066514"/>
            <wp:effectExtent l="38100" t="38100" r="86995" b="8636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6651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061941" w14:textId="6A8FAF50" w:rsidR="00A90B77" w:rsidRDefault="00A90B77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25457EB2" w14:textId="2CC94273" w:rsidR="00A90B77" w:rsidRDefault="00A90B77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4006EEB9" w14:textId="77777777" w:rsidR="00DD6EF2" w:rsidRDefault="00DD6EF2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28794FF7" w14:textId="77777777" w:rsidR="00A90B77" w:rsidRDefault="00A90B77" w:rsidP="00A90B77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t>Primo accesso</w:t>
      </w:r>
      <w:r w:rsidRPr="00BC7FE9">
        <w:rPr>
          <w:rFonts w:asciiTheme="majorHAnsi" w:hAnsiTheme="majorHAnsi" w:cstheme="majorHAnsi"/>
          <w:color w:val="002060"/>
          <w:sz w:val="36"/>
          <w:szCs w:val="36"/>
        </w:rPr>
        <w:t xml:space="preserve"> al Portale Lavoratore</w:t>
      </w:r>
    </w:p>
    <w:p w14:paraId="50FD78F7" w14:textId="77777777" w:rsidR="00A90B77" w:rsidRDefault="00A90B77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6126CC52" w14:textId="22A8DFA5" w:rsidR="00A90B77" w:rsidRDefault="00DD6EF2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Per accedere al Portale Lavoratore di TIMEPicker è necessario aprire un Browser Internet come </w:t>
      </w:r>
      <w:r w:rsidRPr="00DD6EF2">
        <w:rPr>
          <w:rFonts w:asciiTheme="majorHAnsi" w:hAnsiTheme="majorHAnsi" w:cstheme="majorHAnsi"/>
          <w:i/>
          <w:iCs/>
          <w:color w:val="auto"/>
          <w:sz w:val="22"/>
          <w:szCs w:val="22"/>
        </w:rPr>
        <w:t>Google Chrome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 e procedere come segue:</w:t>
      </w:r>
    </w:p>
    <w:p w14:paraId="2DFA548B" w14:textId="439893EF" w:rsidR="00DD6EF2" w:rsidRDefault="00DD6EF2" w:rsidP="00A90B77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4F700D3E" w14:textId="070E83A7" w:rsidR="00DD6EF2" w:rsidRDefault="00DD6EF2" w:rsidP="00DD6EF2">
      <w:pPr>
        <w:pStyle w:val="Default"/>
        <w:numPr>
          <w:ilvl w:val="0"/>
          <w:numId w:val="21"/>
        </w:numPr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Sulla barra dell’indirizzo digitare l’indirizzo web </w:t>
      </w:r>
      <w:hyperlink r:id="rId10" w:history="1">
        <w:r w:rsidRPr="00DD6EF2">
          <w:rPr>
            <w:rStyle w:val="Collegamentoipertestuale"/>
            <w:rFonts w:asciiTheme="majorHAnsi" w:hAnsiTheme="majorHAnsi" w:cstheme="majorHAnsi"/>
            <w:b/>
            <w:bCs/>
            <w:sz w:val="22"/>
            <w:szCs w:val="22"/>
          </w:rPr>
          <w:t>timepicker.it</w:t>
        </w:r>
      </w:hyperlink>
      <w:r>
        <w:rPr>
          <w:rFonts w:asciiTheme="majorHAnsi" w:hAnsiTheme="majorHAnsi" w:cstheme="majorHAnsi"/>
          <w:color w:val="auto"/>
          <w:sz w:val="22"/>
          <w:szCs w:val="22"/>
        </w:rPr>
        <w:t xml:space="preserve"> e premere il tasto </w:t>
      </w:r>
      <w:r w:rsidRPr="00DD6EF2">
        <w:rPr>
          <w:rFonts w:asciiTheme="majorHAnsi" w:hAnsiTheme="majorHAnsi" w:cstheme="majorHAnsi"/>
          <w:b/>
          <w:bCs/>
          <w:color w:val="auto"/>
          <w:sz w:val="22"/>
          <w:szCs w:val="22"/>
        </w:rPr>
        <w:t>INVIO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 sulla tastiera</w:t>
      </w:r>
    </w:p>
    <w:p w14:paraId="52DD42AF" w14:textId="4221848D" w:rsidR="00DD6EF2" w:rsidRDefault="00DD6EF2" w:rsidP="00DD6EF2">
      <w:pPr>
        <w:pStyle w:val="Default"/>
        <w:numPr>
          <w:ilvl w:val="0"/>
          <w:numId w:val="21"/>
        </w:numPr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Inserire lo </w:t>
      </w:r>
      <w:r w:rsidRPr="00DD6EF2">
        <w:rPr>
          <w:rFonts w:asciiTheme="majorHAnsi" w:hAnsiTheme="majorHAnsi" w:cstheme="majorHAnsi"/>
          <w:b/>
          <w:bCs/>
          <w:color w:val="auto"/>
          <w:sz w:val="22"/>
          <w:szCs w:val="22"/>
        </w:rPr>
        <w:t>Username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 ricevuto nell’email di benvenuto</w:t>
      </w:r>
    </w:p>
    <w:p w14:paraId="1AE6F655" w14:textId="48F93F19" w:rsidR="00DD6EF2" w:rsidRDefault="00DD6EF2" w:rsidP="00DD6EF2">
      <w:pPr>
        <w:pStyle w:val="Default"/>
        <w:numPr>
          <w:ilvl w:val="0"/>
          <w:numId w:val="21"/>
        </w:numPr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Inserire la </w:t>
      </w:r>
      <w:r w:rsidRPr="00DD6EF2">
        <w:rPr>
          <w:rFonts w:asciiTheme="majorHAnsi" w:hAnsiTheme="majorHAnsi" w:cstheme="majorHAnsi"/>
          <w:b/>
          <w:bCs/>
          <w:color w:val="auto"/>
          <w:sz w:val="22"/>
          <w:szCs w:val="22"/>
        </w:rPr>
        <w:t>Password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 provvisoria</w:t>
      </w:r>
    </w:p>
    <w:p w14:paraId="1CF68CEF" w14:textId="39F98F45" w:rsidR="00DD6EF2" w:rsidRPr="00BC7FE9" w:rsidRDefault="00DD6EF2" w:rsidP="00DD6EF2">
      <w:pPr>
        <w:pStyle w:val="Default"/>
        <w:numPr>
          <w:ilvl w:val="0"/>
          <w:numId w:val="21"/>
        </w:numPr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Fare clic su </w:t>
      </w:r>
      <w:r w:rsidRPr="00DD6EF2">
        <w:rPr>
          <w:rFonts w:asciiTheme="majorHAnsi" w:hAnsiTheme="majorHAnsi" w:cstheme="majorHAnsi"/>
          <w:b/>
          <w:bCs/>
          <w:color w:val="auto"/>
          <w:sz w:val="22"/>
          <w:szCs w:val="22"/>
        </w:rPr>
        <w:t>Entra</w:t>
      </w:r>
    </w:p>
    <w:p w14:paraId="5DFEC667" w14:textId="3EF38EF2" w:rsidR="00BC7FE9" w:rsidRDefault="00BC7FE9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0BFB4F4" w14:textId="36C9A1CD" w:rsidR="00807C2E" w:rsidRDefault="00807C2E" w:rsidP="00DD6EF2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3268CB1" wp14:editId="50AA353D">
            <wp:extent cx="5400000" cy="2918936"/>
            <wp:effectExtent l="38100" t="38100" r="86995" b="914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1893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35E24" w14:textId="1638E008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7EF4B12" w14:textId="77777777" w:rsidR="00923BB6" w:rsidRDefault="00923BB6" w:rsidP="00A90B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7679638" w14:textId="49D4C85C" w:rsidR="00DD6EF2" w:rsidRDefault="00BD6358" w:rsidP="00DD6EF2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lastRenderedPageBreak/>
        <w:t>Barra degli Strumenti</w:t>
      </w:r>
    </w:p>
    <w:p w14:paraId="0BFAD4C3" w14:textId="77777777" w:rsidR="00DD6EF2" w:rsidRDefault="00DD6EF2" w:rsidP="00DD6EF2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75DD214E" w14:textId="031751DC" w:rsidR="00DD6EF2" w:rsidRPr="00DD6EF2" w:rsidRDefault="00DD6EF2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073"/>
      </w:tblGrid>
      <w:tr w:rsidR="00DD6EF2" w:rsidRPr="00DD6EF2" w14:paraId="52469711" w14:textId="77777777" w:rsidTr="001D3706">
        <w:tc>
          <w:tcPr>
            <w:tcW w:w="1555" w:type="dxa"/>
            <w:vAlign w:val="center"/>
          </w:tcPr>
          <w:p w14:paraId="3F53B0FC" w14:textId="1789EEF6" w:rsidR="00DD6EF2" w:rsidRPr="00DD6EF2" w:rsidRDefault="00FA3BBE" w:rsidP="001D3706">
            <w:pPr>
              <w:pStyle w:val="Default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A10CEA" wp14:editId="3A793F2B">
                  <wp:extent cx="850265" cy="251460"/>
                  <wp:effectExtent l="0" t="0" r="6985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14:paraId="08B992EF" w14:textId="046B0F7C" w:rsidR="00DD6EF2" w:rsidRPr="00DD6EF2" w:rsidRDefault="00FA3BBE" w:rsidP="00DD6EF2">
            <w:pPr>
              <w:pStyle w:val="Default"/>
              <w:jc w:val="both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La </w:t>
            </w:r>
            <w:r w:rsidRPr="00FA3BBE">
              <w:rPr>
                <w:rFonts w:asciiTheme="majorHAnsi" w:eastAsia="Cambria" w:hAnsiTheme="majorHAnsi" w:cstheme="majorHAnsi"/>
                <w:b/>
                <w:bCs/>
                <w:color w:val="auto"/>
                <w:sz w:val="22"/>
                <w:szCs w:val="22"/>
              </w:rPr>
              <w:t>Bacheca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è</w:t>
            </w:r>
            <w:r w:rsidR="001D3706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la pagina iniziale del</w:t>
            </w:r>
            <w:r w:rsidR="00DD6EF2"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</w:t>
            </w:r>
            <w:r w:rsidR="001D3706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P</w:t>
            </w:r>
            <w:r w:rsidR="00DD6EF2"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ortale </w:t>
            </w:r>
            <w:r w:rsidR="001D3706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L</w:t>
            </w:r>
            <w:r w:rsidR="00DD6EF2"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avoratore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e può contenere il Terminale Virtuale che consente al dipendente di timbrare l’Entrata e l’Uscita direttamente dal proprio PC o </w:t>
            </w:r>
            <w:r w:rsidR="0064340E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Smartphone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. </w:t>
            </w:r>
          </w:p>
        </w:tc>
      </w:tr>
      <w:tr w:rsidR="00DD6EF2" w:rsidRPr="00DD6EF2" w14:paraId="7811D2F9" w14:textId="77777777" w:rsidTr="001D3706">
        <w:tc>
          <w:tcPr>
            <w:tcW w:w="1555" w:type="dxa"/>
            <w:vAlign w:val="center"/>
          </w:tcPr>
          <w:p w14:paraId="791E4283" w14:textId="4D23CCCE" w:rsidR="00DD6EF2" w:rsidRPr="00DD6EF2" w:rsidRDefault="00FA3BBE" w:rsidP="001D3706">
            <w:pPr>
              <w:pStyle w:val="Default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74C9BC" wp14:editId="286C1567">
                  <wp:extent cx="850265" cy="251460"/>
                  <wp:effectExtent l="0" t="0" r="6985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14:paraId="18EA858B" w14:textId="3CF84944" w:rsidR="00DD6EF2" w:rsidRPr="00DD6EF2" w:rsidRDefault="00FA3BBE" w:rsidP="00DD6EF2">
            <w:pPr>
              <w:pStyle w:val="Default"/>
              <w:jc w:val="both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La sezione </w:t>
            </w:r>
            <w:r w:rsidRPr="00FA3BBE">
              <w:rPr>
                <w:rFonts w:asciiTheme="majorHAnsi" w:eastAsia="Cambria" w:hAnsiTheme="majorHAnsi" w:cstheme="majorHAnsi"/>
                <w:b/>
                <w:bCs/>
                <w:color w:val="auto"/>
                <w:sz w:val="22"/>
                <w:szCs w:val="22"/>
              </w:rPr>
              <w:t>Dati Personali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contiene le informazioni </w:t>
            </w:r>
            <w:r w:rsidR="0064340E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personali come la foto,</w:t>
            </w:r>
            <w:r w:rsidR="00234309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i dati </w:t>
            </w:r>
            <w:r w:rsidR="0064340E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anagrafi</w:t>
            </w:r>
            <w:r w:rsidR="00234309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ci</w:t>
            </w:r>
            <w:r w:rsidR="0064340E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e di 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inquadramento del dipendente</w:t>
            </w:r>
            <w:r w:rsidR="0064340E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.</w:t>
            </w:r>
          </w:p>
        </w:tc>
      </w:tr>
      <w:tr w:rsidR="00DD6EF2" w:rsidRPr="00DD6EF2" w14:paraId="1970AFFC" w14:textId="77777777" w:rsidTr="001D3706">
        <w:tc>
          <w:tcPr>
            <w:tcW w:w="1555" w:type="dxa"/>
            <w:vAlign w:val="center"/>
          </w:tcPr>
          <w:p w14:paraId="5ED7A479" w14:textId="49AB5B8A" w:rsidR="00DD6EF2" w:rsidRPr="00DD6EF2" w:rsidRDefault="00FA3BBE" w:rsidP="001D3706">
            <w:pPr>
              <w:pStyle w:val="Default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E3976C" wp14:editId="2F34DF5B">
                  <wp:extent cx="850265" cy="251460"/>
                  <wp:effectExtent l="0" t="0" r="6985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14:paraId="11CDA647" w14:textId="669213BA" w:rsidR="00DD6EF2" w:rsidRPr="00DD6EF2" w:rsidRDefault="00234309" w:rsidP="00DD6EF2">
            <w:pPr>
              <w:pStyle w:val="Default"/>
              <w:jc w:val="both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Il </w:t>
            </w:r>
            <w:r w:rsidRPr="00234309">
              <w:rPr>
                <w:rFonts w:asciiTheme="majorHAnsi" w:eastAsia="Cambria" w:hAnsiTheme="majorHAnsi" w:cstheme="majorHAnsi"/>
                <w:b/>
                <w:bCs/>
                <w:color w:val="auto"/>
                <w:sz w:val="22"/>
                <w:szCs w:val="22"/>
              </w:rPr>
              <w:t>Cartellino</w:t>
            </w:r>
            <w:r w:rsidR="00DD6EF2"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consente di visualizzare</w:t>
            </w:r>
            <w:r w:rsidR="00DD6EF2"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i dati di presenza e assenza del m</w:t>
            </w:r>
            <w:r w:rsidR="00DD6EF2"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ese in corso e dei mesi precedenti</w:t>
            </w:r>
            <w:r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; </w:t>
            </w:r>
          </w:p>
        </w:tc>
      </w:tr>
      <w:tr w:rsidR="00DD6EF2" w:rsidRPr="00DD6EF2" w14:paraId="21FE2AF2" w14:textId="77777777" w:rsidTr="001D3706">
        <w:tc>
          <w:tcPr>
            <w:tcW w:w="1555" w:type="dxa"/>
            <w:vAlign w:val="center"/>
          </w:tcPr>
          <w:p w14:paraId="131C273F" w14:textId="59655596" w:rsidR="00DD6EF2" w:rsidRPr="00DD6EF2" w:rsidRDefault="00FA3BBE" w:rsidP="001D3706">
            <w:pPr>
              <w:pStyle w:val="Default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914CC9" wp14:editId="243B8713">
                  <wp:extent cx="850265" cy="251460"/>
                  <wp:effectExtent l="0" t="0" r="6985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14:paraId="3A1A676A" w14:textId="77777777" w:rsidR="00DD6EF2" w:rsidRPr="00DD6EF2" w:rsidRDefault="00DD6EF2" w:rsidP="00DD6EF2">
            <w:pPr>
              <w:pStyle w:val="Default"/>
              <w:jc w:val="both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Questa funzione, se presente, consente di richiedere giustificativi al proprio responsabile;</w:t>
            </w:r>
          </w:p>
        </w:tc>
      </w:tr>
      <w:tr w:rsidR="00DD6EF2" w:rsidRPr="00DD6EF2" w14:paraId="478B9212" w14:textId="77777777" w:rsidTr="001D3706">
        <w:tc>
          <w:tcPr>
            <w:tcW w:w="1555" w:type="dxa"/>
            <w:vAlign w:val="center"/>
          </w:tcPr>
          <w:p w14:paraId="2EC24CCC" w14:textId="550297BD" w:rsidR="00DD6EF2" w:rsidRPr="00DD6EF2" w:rsidRDefault="00FA3BBE" w:rsidP="001D3706">
            <w:pPr>
              <w:pStyle w:val="Default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840BC5" wp14:editId="67C463CC">
                  <wp:extent cx="850265" cy="251460"/>
                  <wp:effectExtent l="0" t="0" r="6985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14:paraId="6F090181" w14:textId="77777777" w:rsidR="00DD6EF2" w:rsidRPr="00DD6EF2" w:rsidRDefault="00DD6EF2" w:rsidP="00DD6EF2">
            <w:pPr>
              <w:pStyle w:val="Default"/>
              <w:jc w:val="both"/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</w:pPr>
            <w:r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Da qui si accede alla gestione dell’account per il cambio della password e </w:t>
            </w:r>
            <w:proofErr w:type="gramStart"/>
            <w:r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>dell’email</w:t>
            </w:r>
            <w:proofErr w:type="gramEnd"/>
            <w:r w:rsidRPr="00DD6EF2">
              <w:rPr>
                <w:rFonts w:asciiTheme="majorHAnsi" w:eastAsia="Cambria" w:hAnsiTheme="majorHAnsi" w:cstheme="majorHAnsi"/>
                <w:color w:val="auto"/>
                <w:sz w:val="22"/>
                <w:szCs w:val="22"/>
              </w:rPr>
              <w:t xml:space="preserve"> personale;</w:t>
            </w:r>
          </w:p>
        </w:tc>
      </w:tr>
    </w:tbl>
    <w:p w14:paraId="506F9F12" w14:textId="77777777" w:rsidR="00DD6EF2" w:rsidRPr="00DD6EF2" w:rsidRDefault="00DD6EF2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8FE2E06" w14:textId="11D23240" w:rsidR="00DD6EF2" w:rsidRDefault="00DD6EF2" w:rsidP="00DD6EF2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153D23C" w14:textId="27B50DA2" w:rsidR="00BD6358" w:rsidRDefault="00BD6358" w:rsidP="00DD6EF2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7D8BE6A" w14:textId="51F58119" w:rsidR="00BD6358" w:rsidRDefault="00BD6358" w:rsidP="00DD6EF2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26678FE" w14:textId="403C8B1B" w:rsidR="00BD6358" w:rsidRDefault="00BD6358" w:rsidP="00DD6EF2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D4B3DEE" w14:textId="38773CE3" w:rsidR="00BD6358" w:rsidRDefault="00FA391F" w:rsidP="00DD6EF2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t>Timbratura Virtuale</w:t>
      </w:r>
    </w:p>
    <w:p w14:paraId="61E21063" w14:textId="7F7E7C78" w:rsidR="00BD6358" w:rsidRDefault="00BD6358" w:rsidP="00DD6EF2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38DD076" wp14:editId="328313FD">
            <wp:extent cx="850265" cy="25146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F2BE" w14:textId="2EA3F9F7" w:rsidR="00BD6358" w:rsidRDefault="00BD6358" w:rsidP="00DD6EF2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0F5398B" w14:textId="1CCAA803" w:rsidR="00BD6358" w:rsidRDefault="00FA391F" w:rsidP="00BD6358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 dipendenti abilitati hanno a disposizione l’utilità Terminale Virtuale che consente di timbrare l’Entrata e L’uscita direttamente dal Portale Lavoratore di TIMEPicker.</w:t>
      </w:r>
    </w:p>
    <w:p w14:paraId="259C2C52" w14:textId="735D0639" w:rsidR="00FA391F" w:rsidRDefault="00FA391F" w:rsidP="00BD6358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9CA8212" w14:textId="45A15758" w:rsidR="00BD6358" w:rsidRDefault="00FA391F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 wp14:anchorId="59A0A674" wp14:editId="69FCBDD0">
            <wp:extent cx="6029960" cy="3046730"/>
            <wp:effectExtent l="38100" t="38100" r="104140" b="965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0467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FE60D1" w14:textId="26D52624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E753094" w14:textId="499D154E" w:rsidR="00FA391F" w:rsidRDefault="00FA391F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Per timbrare l’ENTARTA e l’USCITA è sufficiente fare clic sui rispettivi pulsanti ENTRA </w:t>
      </w:r>
      <w:proofErr w:type="gramStart"/>
      <w:r>
        <w:rPr>
          <w:rFonts w:asciiTheme="majorHAnsi" w:hAnsiTheme="majorHAnsi" w:cstheme="majorHAnsi"/>
          <w:sz w:val="22"/>
          <w:szCs w:val="22"/>
        </w:rPr>
        <w:t>e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ESCI del terminale Virtuale; le timbrature effettuate verranno visualizzate direttamente nel cartellino.</w:t>
      </w:r>
    </w:p>
    <w:p w14:paraId="7501DDCD" w14:textId="249F42D8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CD41012" w14:textId="3E792D79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9D257DE" w14:textId="2581C27B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E0EB28F" w14:textId="1A98BA43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BCFD701" w14:textId="6282D9D0" w:rsidR="00BD6358" w:rsidRDefault="00BD6358" w:rsidP="00BD6358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lastRenderedPageBreak/>
        <w:t>Cartellino</w:t>
      </w:r>
    </w:p>
    <w:p w14:paraId="076BD41E" w14:textId="04668384" w:rsidR="00BD6358" w:rsidRDefault="00BD6358" w:rsidP="00BD6358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AC9BCEB" w14:textId="7D602DD6" w:rsidR="00BD6358" w:rsidRDefault="00BD6358" w:rsidP="00BD6358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9062540" w14:textId="7E1E474F" w:rsidR="00BD6358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Fare clic sul pulsante </w:t>
      </w:r>
      <w:r>
        <w:rPr>
          <w:noProof/>
        </w:rPr>
        <w:drawing>
          <wp:inline distT="0" distB="0" distL="0" distR="0" wp14:anchorId="4A8E97C6" wp14:editId="5B615EBF">
            <wp:extent cx="850265" cy="251460"/>
            <wp:effectExtent l="0" t="0" r="69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 xml:space="preserve"> p</w:t>
      </w:r>
      <w:r w:rsidRPr="006A7979">
        <w:rPr>
          <w:rFonts w:asciiTheme="majorHAnsi" w:hAnsiTheme="majorHAnsi" w:cstheme="majorHAnsi"/>
          <w:sz w:val="22"/>
          <w:szCs w:val="22"/>
        </w:rPr>
        <w:t xml:space="preserve">er </w:t>
      </w:r>
      <w:r>
        <w:rPr>
          <w:rFonts w:asciiTheme="majorHAnsi" w:hAnsiTheme="majorHAnsi" w:cstheme="majorHAnsi"/>
          <w:sz w:val="22"/>
          <w:szCs w:val="22"/>
        </w:rPr>
        <w:t>aprire il proprio cartellino in sola visualizzazione.</w:t>
      </w:r>
    </w:p>
    <w:p w14:paraId="6AA2ABA4" w14:textId="346A7A0F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Tramite il cartellino è possibile visualizzare eventuali anomalie dovute a:</w:t>
      </w:r>
    </w:p>
    <w:p w14:paraId="73D95DB9" w14:textId="77777777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CC950DF" w14:textId="4EE40A00" w:rsidR="006A7979" w:rsidRDefault="006A7979" w:rsidP="006A7979">
      <w:pPr>
        <w:pStyle w:val="Default"/>
        <w:numPr>
          <w:ilvl w:val="0"/>
          <w:numId w:val="37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Assenze da giustificare</w:t>
      </w:r>
    </w:p>
    <w:p w14:paraId="1D606FB4" w14:textId="2F56EA62" w:rsidR="006A7979" w:rsidRPr="006A7979" w:rsidRDefault="006A7979" w:rsidP="006A7979">
      <w:pPr>
        <w:pStyle w:val="Default"/>
        <w:numPr>
          <w:ilvl w:val="0"/>
          <w:numId w:val="37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Timbrature mancate o invertite</w:t>
      </w:r>
    </w:p>
    <w:p w14:paraId="5F7B540D" w14:textId="19545882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3D42846" w14:textId="22ABF56E" w:rsidR="00BD6358" w:rsidRDefault="00FA391F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 wp14:anchorId="39F33B3A" wp14:editId="69B35730">
            <wp:extent cx="6029960" cy="3451225"/>
            <wp:effectExtent l="38100" t="38100" r="104140" b="9207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512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0C83E8" w14:textId="532D315F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7CBFE67" w14:textId="37EB76AE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F34D311" w14:textId="0892158F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751D561" w14:textId="4973E08D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D7A53CA" w14:textId="0BD03312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D43EA8B" w14:textId="4189A865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90DF29F" w14:textId="0721A5FE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0E9A7CA" w14:textId="0ED6B1CC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D6FA88A" w14:textId="1FA19046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428949D" w14:textId="73DA13F0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03BD447" w14:textId="624B6575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1802627" w14:textId="2C44682E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75D8786" w14:textId="74ED7EF6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62C8DD7" w14:textId="77777777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A18E759" w14:textId="68700524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C821EAE" w14:textId="16DFC292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13807D9" w14:textId="7D91DB22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F90963E" w14:textId="77777777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862BD1E" w14:textId="6EFDFF1D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130E5DC" w14:textId="6BEEF92B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4CFBD20" w14:textId="5FECDBFC" w:rsidR="00BD6358" w:rsidRDefault="002D3E77" w:rsidP="00BD6358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lastRenderedPageBreak/>
        <w:t>Richieste Dipendente - Giustificativi</w:t>
      </w:r>
    </w:p>
    <w:p w14:paraId="70974731" w14:textId="3C33ABDB" w:rsidR="00BD6358" w:rsidRDefault="00BD6358" w:rsidP="00BD6358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554B32D" wp14:editId="3D6A7BD2">
            <wp:extent cx="850265" cy="251460"/>
            <wp:effectExtent l="0" t="0" r="698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2972" w14:textId="77777777" w:rsidR="00BD6358" w:rsidRDefault="00BD6358" w:rsidP="00BD6358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5E7FAF9" w14:textId="64F5F6DA" w:rsidR="002D3E77" w:rsidRDefault="002D3E7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TIMEPicker consente di richiedere varie tipologie di giustificativo al proprio </w:t>
      </w:r>
      <w:proofErr w:type="gramStart"/>
      <w:r>
        <w:rPr>
          <w:rFonts w:asciiTheme="majorHAnsi" w:hAnsiTheme="majorHAnsi" w:cstheme="majorHAnsi"/>
          <w:sz w:val="22"/>
          <w:szCs w:val="22"/>
        </w:rPr>
        <w:t>Responsabile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il quale provvederà ad autorizzare la richiesta.</w:t>
      </w:r>
    </w:p>
    <w:p w14:paraId="07F7E3D8" w14:textId="3F940883" w:rsidR="002D3E77" w:rsidRDefault="002D3E7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D1757AB" w14:textId="36ADD7F7" w:rsidR="002D3E77" w:rsidRDefault="002D3E7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Per accedere al modulo di richiesta giustificativi:</w:t>
      </w:r>
    </w:p>
    <w:p w14:paraId="3C2A75C1" w14:textId="5A8D7768" w:rsidR="002D3E77" w:rsidRDefault="002D3E7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C10DECD" w14:textId="286DCF4C" w:rsidR="002D3E77" w:rsidRPr="002D3E77" w:rsidRDefault="002D3E77" w:rsidP="002D3E77">
      <w:pPr>
        <w:pStyle w:val="Default"/>
        <w:numPr>
          <w:ilvl w:val="0"/>
          <w:numId w:val="32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Fare clic sul pulsante </w:t>
      </w:r>
      <w:r w:rsidRPr="002D3E77">
        <w:rPr>
          <w:rFonts w:asciiTheme="majorHAnsi" w:hAnsiTheme="majorHAnsi" w:cstheme="majorHAnsi"/>
          <w:b/>
          <w:bCs/>
          <w:sz w:val="22"/>
          <w:szCs w:val="22"/>
        </w:rPr>
        <w:t>Richieste Dipendente</w:t>
      </w:r>
    </w:p>
    <w:p w14:paraId="268D7DDB" w14:textId="0415EF7A" w:rsidR="002D3E77" w:rsidRPr="002D3E77" w:rsidRDefault="002D3E77" w:rsidP="002D3E77">
      <w:pPr>
        <w:pStyle w:val="Default"/>
        <w:numPr>
          <w:ilvl w:val="0"/>
          <w:numId w:val="32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Fare clic su </w:t>
      </w:r>
      <w:r w:rsidRPr="002D3E77">
        <w:rPr>
          <w:rFonts w:asciiTheme="majorHAnsi" w:hAnsiTheme="majorHAnsi" w:cstheme="majorHAnsi"/>
          <w:b/>
          <w:bCs/>
          <w:sz w:val="22"/>
          <w:szCs w:val="22"/>
        </w:rPr>
        <w:t>Richiesta Giustificativi</w:t>
      </w:r>
    </w:p>
    <w:p w14:paraId="503FECEE" w14:textId="12783029" w:rsidR="002D3E77" w:rsidRDefault="002D3E77" w:rsidP="002D3E77">
      <w:pPr>
        <w:pStyle w:val="Default"/>
        <w:ind w:left="36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E8CD9A5" w14:textId="2E54F1A8" w:rsidR="002D3E77" w:rsidRPr="002D3E77" w:rsidRDefault="002D3E77" w:rsidP="002D3E77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1AAFEF6E" wp14:editId="42EBCD78">
            <wp:extent cx="6029960" cy="1683385"/>
            <wp:effectExtent l="38100" t="38100" r="104140" b="8826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833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EC9BFA" w14:textId="07EEC90C" w:rsidR="002D3E77" w:rsidRPr="002D3E77" w:rsidRDefault="002D3E77" w:rsidP="002D3E77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184649F" w14:textId="77777777" w:rsidR="002D3E77" w:rsidRDefault="002D3E7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6A173BB" w14:textId="77777777" w:rsidR="00417D27" w:rsidRDefault="00417D2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3A90018" w14:textId="53876F7C" w:rsidR="00417D27" w:rsidRPr="00417D27" w:rsidRDefault="00417D27" w:rsidP="00417D27">
      <w:pPr>
        <w:pStyle w:val="Default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417D27">
        <w:rPr>
          <w:rFonts w:asciiTheme="majorHAnsi" w:hAnsiTheme="majorHAnsi" w:cstheme="majorHAnsi"/>
          <w:color w:val="002060"/>
          <w:sz w:val="28"/>
          <w:szCs w:val="28"/>
        </w:rPr>
        <w:t>Compilazione richiesta di Giustificativo</w:t>
      </w:r>
    </w:p>
    <w:p w14:paraId="0575442E" w14:textId="14D60178" w:rsidR="00417D27" w:rsidRDefault="00417D27" w:rsidP="00417D2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1032432" w14:textId="510B1003" w:rsidR="00586005" w:rsidRDefault="00586005" w:rsidP="00417D2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586005">
        <w:rPr>
          <w:rFonts w:asciiTheme="majorHAnsi" w:hAnsiTheme="majorHAnsi" w:cstheme="majorHAnsi"/>
          <w:sz w:val="22"/>
          <w:szCs w:val="22"/>
        </w:rPr>
        <w:t xml:space="preserve">Per </w:t>
      </w:r>
      <w:r>
        <w:rPr>
          <w:rFonts w:asciiTheme="majorHAnsi" w:hAnsiTheme="majorHAnsi" w:cstheme="majorHAnsi"/>
          <w:sz w:val="22"/>
          <w:szCs w:val="22"/>
        </w:rPr>
        <w:t>richiedere un giustificativo vanno compilati i seguenti campi:</w:t>
      </w:r>
    </w:p>
    <w:p w14:paraId="307216DC" w14:textId="498FEB96" w:rsidR="00586005" w:rsidRDefault="00586005" w:rsidP="00417D2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9AE803" wp14:editId="314DA4DF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3178810" cy="2563495"/>
            <wp:effectExtent l="38100" t="38100" r="97790" b="103505"/>
            <wp:wrapSquare wrapText="bothSides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5634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B85081" w14:textId="332CC0B6" w:rsidR="00586005" w:rsidRDefault="00586005" w:rsidP="00586005">
      <w:pPr>
        <w:pStyle w:val="Default"/>
        <w:numPr>
          <w:ilvl w:val="0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Aprire il menu a tendina per selezionare il Giustificativo da richiedere</w:t>
      </w:r>
    </w:p>
    <w:p w14:paraId="56E9C2E2" w14:textId="7B0AE41F" w:rsidR="00586005" w:rsidRDefault="00586005" w:rsidP="00586005">
      <w:pPr>
        <w:pStyle w:val="Default"/>
        <w:numPr>
          <w:ilvl w:val="0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Selezionare la copertura:</w:t>
      </w:r>
    </w:p>
    <w:p w14:paraId="6BDE7F9B" w14:textId="62A18153" w:rsidR="00586005" w:rsidRDefault="00586005" w:rsidP="00586005">
      <w:pPr>
        <w:pStyle w:val="Default"/>
        <w:numPr>
          <w:ilvl w:val="1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86005">
        <w:rPr>
          <w:rFonts w:asciiTheme="majorHAnsi" w:hAnsiTheme="majorHAnsi" w:cstheme="majorHAnsi"/>
          <w:b/>
          <w:bCs/>
          <w:sz w:val="22"/>
          <w:szCs w:val="22"/>
        </w:rPr>
        <w:t>Parziale</w:t>
      </w:r>
      <w:r>
        <w:rPr>
          <w:rFonts w:asciiTheme="majorHAnsi" w:hAnsiTheme="majorHAnsi" w:cstheme="majorHAnsi"/>
          <w:sz w:val="22"/>
          <w:szCs w:val="22"/>
        </w:rPr>
        <w:t xml:space="preserve"> per selezionare un periodo in ore</w:t>
      </w:r>
    </w:p>
    <w:p w14:paraId="68EB37C6" w14:textId="6F3F3A42" w:rsidR="00586005" w:rsidRDefault="00586005" w:rsidP="00586005">
      <w:pPr>
        <w:pStyle w:val="Default"/>
        <w:numPr>
          <w:ilvl w:val="1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86005">
        <w:rPr>
          <w:rFonts w:asciiTheme="majorHAnsi" w:hAnsiTheme="majorHAnsi" w:cstheme="majorHAnsi"/>
          <w:b/>
          <w:bCs/>
          <w:sz w:val="22"/>
          <w:szCs w:val="22"/>
        </w:rPr>
        <w:t>Completo</w:t>
      </w:r>
      <w:r>
        <w:rPr>
          <w:rFonts w:asciiTheme="majorHAnsi" w:hAnsiTheme="majorHAnsi" w:cstheme="majorHAnsi"/>
          <w:sz w:val="22"/>
          <w:szCs w:val="22"/>
        </w:rPr>
        <w:t xml:space="preserve"> per coprire l’intera giornata lavorativa</w:t>
      </w:r>
    </w:p>
    <w:p w14:paraId="6C1E419E" w14:textId="497947B2" w:rsidR="00586005" w:rsidRPr="00586005" w:rsidRDefault="00586005" w:rsidP="00586005">
      <w:pPr>
        <w:pStyle w:val="Default"/>
        <w:numPr>
          <w:ilvl w:val="0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Se si è selezionata la copertura </w:t>
      </w:r>
      <w:r w:rsidRPr="00C839AC">
        <w:rPr>
          <w:rFonts w:asciiTheme="majorHAnsi" w:hAnsiTheme="majorHAnsi" w:cstheme="majorHAnsi"/>
          <w:b/>
          <w:bCs/>
          <w:sz w:val="22"/>
          <w:szCs w:val="22"/>
        </w:rPr>
        <w:t>Parziale</w:t>
      </w:r>
      <w:r>
        <w:rPr>
          <w:rFonts w:asciiTheme="majorHAnsi" w:hAnsiTheme="majorHAnsi" w:cstheme="majorHAnsi"/>
          <w:sz w:val="22"/>
          <w:szCs w:val="22"/>
        </w:rPr>
        <w:t xml:space="preserve">, indicare </w:t>
      </w:r>
      <w:r w:rsidR="00C839AC">
        <w:rPr>
          <w:rFonts w:asciiTheme="majorHAnsi" w:hAnsiTheme="majorHAnsi" w:cstheme="majorHAnsi"/>
          <w:sz w:val="22"/>
          <w:szCs w:val="22"/>
        </w:rPr>
        <w:t>l’arco temporale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86005">
        <w:rPr>
          <w:rFonts w:asciiTheme="majorHAnsi" w:hAnsiTheme="majorHAnsi" w:cstheme="majorHAnsi"/>
          <w:b/>
          <w:bCs/>
          <w:sz w:val="22"/>
          <w:szCs w:val="22"/>
        </w:rPr>
        <w:t>dalle ore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586005">
        <w:rPr>
          <w:rFonts w:asciiTheme="majorHAnsi" w:hAnsiTheme="majorHAnsi" w:cstheme="majorHAnsi"/>
          <w:b/>
          <w:bCs/>
          <w:sz w:val="22"/>
          <w:szCs w:val="22"/>
        </w:rPr>
        <w:t>alle ore</w:t>
      </w:r>
    </w:p>
    <w:p w14:paraId="1A684F99" w14:textId="3F250A0A" w:rsidR="00586005" w:rsidRDefault="00586005" w:rsidP="00586005">
      <w:pPr>
        <w:pStyle w:val="Default"/>
        <w:numPr>
          <w:ilvl w:val="0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Selezionare</w:t>
      </w:r>
      <w:r w:rsidR="00C839AC">
        <w:rPr>
          <w:rFonts w:asciiTheme="majorHAnsi" w:hAnsiTheme="majorHAnsi" w:cstheme="majorHAnsi"/>
          <w:sz w:val="22"/>
          <w:szCs w:val="22"/>
        </w:rPr>
        <w:t xml:space="preserve"> il periodo di tempo:</w:t>
      </w:r>
    </w:p>
    <w:p w14:paraId="0AFEF688" w14:textId="1E6D5203" w:rsidR="00C839AC" w:rsidRDefault="00C839AC" w:rsidP="00C839AC">
      <w:pPr>
        <w:pStyle w:val="Default"/>
        <w:numPr>
          <w:ilvl w:val="1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C839AC">
        <w:rPr>
          <w:rFonts w:asciiTheme="majorHAnsi" w:hAnsiTheme="majorHAnsi" w:cstheme="majorHAnsi"/>
          <w:b/>
          <w:bCs/>
          <w:sz w:val="22"/>
          <w:szCs w:val="22"/>
        </w:rPr>
        <w:t>Per il giorno</w:t>
      </w:r>
      <w:r>
        <w:rPr>
          <w:rFonts w:asciiTheme="majorHAnsi" w:hAnsiTheme="majorHAnsi" w:cstheme="majorHAnsi"/>
          <w:sz w:val="22"/>
          <w:szCs w:val="22"/>
        </w:rPr>
        <w:t xml:space="preserve"> (singolo giorno)</w:t>
      </w:r>
    </w:p>
    <w:p w14:paraId="62EFFAFB" w14:textId="466E49D9" w:rsidR="00C839AC" w:rsidRDefault="00C839AC" w:rsidP="00C839AC">
      <w:pPr>
        <w:pStyle w:val="Default"/>
        <w:numPr>
          <w:ilvl w:val="1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C839AC">
        <w:rPr>
          <w:rFonts w:asciiTheme="majorHAnsi" w:hAnsiTheme="majorHAnsi" w:cstheme="majorHAnsi"/>
          <w:b/>
          <w:bCs/>
          <w:sz w:val="22"/>
          <w:szCs w:val="22"/>
        </w:rPr>
        <w:t>Per il periodo dal/al</w:t>
      </w:r>
      <w:r>
        <w:rPr>
          <w:rFonts w:asciiTheme="majorHAnsi" w:hAnsiTheme="majorHAnsi" w:cstheme="majorHAnsi"/>
          <w:sz w:val="22"/>
          <w:szCs w:val="22"/>
        </w:rPr>
        <w:t xml:space="preserve"> (per indicare più giorni)</w:t>
      </w:r>
    </w:p>
    <w:p w14:paraId="3AA09FF3" w14:textId="422BD562" w:rsidR="00C839AC" w:rsidRDefault="00C839AC" w:rsidP="00586005">
      <w:pPr>
        <w:pStyle w:val="Default"/>
        <w:numPr>
          <w:ilvl w:val="0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Inserire una </w:t>
      </w:r>
      <w:r>
        <w:rPr>
          <w:rFonts w:asciiTheme="majorHAnsi" w:hAnsiTheme="majorHAnsi" w:cstheme="majorHAnsi"/>
          <w:b/>
          <w:bCs/>
          <w:sz w:val="22"/>
          <w:szCs w:val="22"/>
        </w:rPr>
        <w:t>M</w:t>
      </w:r>
      <w:r w:rsidRPr="00C839AC">
        <w:rPr>
          <w:rFonts w:asciiTheme="majorHAnsi" w:hAnsiTheme="majorHAnsi" w:cstheme="majorHAnsi"/>
          <w:b/>
          <w:bCs/>
          <w:sz w:val="22"/>
          <w:szCs w:val="22"/>
        </w:rPr>
        <w:t>otivazione</w:t>
      </w:r>
      <w:r>
        <w:rPr>
          <w:rFonts w:asciiTheme="majorHAnsi" w:hAnsiTheme="majorHAnsi" w:cstheme="majorHAnsi"/>
          <w:sz w:val="22"/>
          <w:szCs w:val="22"/>
        </w:rPr>
        <w:t xml:space="preserve"> (non obbligatoria)</w:t>
      </w:r>
    </w:p>
    <w:p w14:paraId="26A5E067" w14:textId="537D45C2" w:rsidR="00C839AC" w:rsidRPr="00586005" w:rsidRDefault="00C839AC" w:rsidP="00586005">
      <w:pPr>
        <w:pStyle w:val="Default"/>
        <w:numPr>
          <w:ilvl w:val="0"/>
          <w:numId w:val="33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Fare clic sul pulsante </w:t>
      </w:r>
      <w:r w:rsidRPr="00C839AC">
        <w:rPr>
          <w:rFonts w:asciiTheme="majorHAnsi" w:hAnsiTheme="majorHAnsi" w:cstheme="majorHAnsi"/>
          <w:b/>
          <w:bCs/>
          <w:sz w:val="22"/>
          <w:szCs w:val="22"/>
        </w:rPr>
        <w:t>Inoltra Richiesta</w:t>
      </w:r>
      <w:r>
        <w:rPr>
          <w:rFonts w:asciiTheme="majorHAnsi" w:hAnsiTheme="majorHAnsi" w:cstheme="majorHAnsi"/>
          <w:sz w:val="22"/>
          <w:szCs w:val="22"/>
        </w:rPr>
        <w:t xml:space="preserve"> per completare l’operazione</w:t>
      </w:r>
    </w:p>
    <w:p w14:paraId="04433C01" w14:textId="0F0F7D3D" w:rsidR="00417D27" w:rsidRDefault="00417D27" w:rsidP="00417D2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91B0426" w14:textId="25DDD061" w:rsidR="00417D27" w:rsidRDefault="00417D27" w:rsidP="00417D2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4560080" w14:textId="77777777" w:rsidR="002D3E77" w:rsidRPr="002D3E77" w:rsidRDefault="002D3E7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25E2DBA" w14:textId="07E9F959" w:rsidR="002D3E77" w:rsidRPr="002D3E77" w:rsidRDefault="002D3E77" w:rsidP="002D3E77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0CAF6F3" w14:textId="20D0A175" w:rsid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30CEAAF8" w14:textId="77777777" w:rsidR="002D3E77" w:rsidRPr="002D3E77" w:rsidRDefault="002D3E77" w:rsidP="002D3E77">
      <w:pPr>
        <w:pStyle w:val="Default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085475D7" w14:textId="06870827" w:rsidR="00B249FB" w:rsidRPr="00417D27" w:rsidRDefault="00B249FB" w:rsidP="00B249FB">
      <w:pPr>
        <w:pStyle w:val="Default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>
        <w:rPr>
          <w:rFonts w:asciiTheme="majorHAnsi" w:hAnsiTheme="majorHAnsi" w:cstheme="majorHAnsi"/>
          <w:color w:val="002060"/>
          <w:sz w:val="28"/>
          <w:szCs w:val="28"/>
        </w:rPr>
        <w:t>Importante</w:t>
      </w:r>
    </w:p>
    <w:p w14:paraId="65DF45C6" w14:textId="77777777" w:rsidR="00C839AC" w:rsidRPr="002D3E77" w:rsidRDefault="00C839AC" w:rsidP="002D3E77">
      <w:pPr>
        <w:pStyle w:val="Default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410D0A3F" w14:textId="77777777" w:rsidR="00B249FB" w:rsidRDefault="00B249FB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Richiesta giustificativi per lunghi periodi</w:t>
      </w:r>
      <w:r w:rsidR="002D3E77" w:rsidRPr="002D3E77">
        <w:rPr>
          <w:rFonts w:asciiTheme="majorHAnsi" w:hAnsiTheme="majorHAnsi" w:cstheme="majorHAnsi"/>
          <w:sz w:val="22"/>
          <w:szCs w:val="22"/>
        </w:rPr>
        <w:t>:</w:t>
      </w:r>
    </w:p>
    <w:p w14:paraId="22516D7E" w14:textId="00867397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2D3E77">
        <w:rPr>
          <w:rFonts w:asciiTheme="majorHAnsi" w:hAnsiTheme="majorHAnsi" w:cstheme="majorHAnsi"/>
          <w:sz w:val="22"/>
          <w:szCs w:val="22"/>
        </w:rPr>
        <w:t>Il programma esclude in automatico i giorni non lavorativi dalla richiest</w:t>
      </w:r>
      <w:r w:rsidR="00B249FB">
        <w:rPr>
          <w:rFonts w:asciiTheme="majorHAnsi" w:hAnsiTheme="majorHAnsi" w:cstheme="majorHAnsi"/>
          <w:sz w:val="22"/>
          <w:szCs w:val="22"/>
        </w:rPr>
        <w:t xml:space="preserve">a, per tanto </w:t>
      </w:r>
      <w:r w:rsidRPr="002D3E77">
        <w:rPr>
          <w:rFonts w:asciiTheme="majorHAnsi" w:hAnsiTheme="majorHAnsi" w:cstheme="majorHAnsi"/>
          <w:sz w:val="22"/>
          <w:szCs w:val="22"/>
        </w:rPr>
        <w:t>è possibile effettuare richieste (dal/al) comprendenti sabati,</w:t>
      </w:r>
      <w:r w:rsidR="00B249FB">
        <w:rPr>
          <w:rFonts w:asciiTheme="majorHAnsi" w:hAnsiTheme="majorHAnsi" w:cstheme="majorHAnsi"/>
          <w:sz w:val="22"/>
          <w:szCs w:val="22"/>
        </w:rPr>
        <w:t xml:space="preserve"> </w:t>
      </w:r>
      <w:r w:rsidRPr="002D3E77">
        <w:rPr>
          <w:rFonts w:asciiTheme="majorHAnsi" w:hAnsiTheme="majorHAnsi" w:cstheme="majorHAnsi"/>
          <w:sz w:val="22"/>
          <w:szCs w:val="22"/>
        </w:rPr>
        <w:t>domeniche</w:t>
      </w:r>
      <w:r w:rsidR="00B249FB">
        <w:rPr>
          <w:rFonts w:asciiTheme="majorHAnsi" w:hAnsiTheme="majorHAnsi" w:cstheme="majorHAnsi"/>
          <w:sz w:val="22"/>
          <w:szCs w:val="22"/>
        </w:rPr>
        <w:t xml:space="preserve">, </w:t>
      </w:r>
      <w:r w:rsidRPr="002D3E77">
        <w:rPr>
          <w:rFonts w:asciiTheme="majorHAnsi" w:hAnsiTheme="majorHAnsi" w:cstheme="majorHAnsi"/>
          <w:sz w:val="22"/>
          <w:szCs w:val="22"/>
        </w:rPr>
        <w:t xml:space="preserve">giorni festivi </w:t>
      </w:r>
      <w:r w:rsidR="00B249FB">
        <w:rPr>
          <w:rFonts w:asciiTheme="majorHAnsi" w:hAnsiTheme="majorHAnsi" w:cstheme="majorHAnsi"/>
          <w:sz w:val="22"/>
          <w:szCs w:val="22"/>
        </w:rPr>
        <w:t>e/</w:t>
      </w:r>
      <w:r w:rsidRPr="002D3E77">
        <w:rPr>
          <w:rFonts w:asciiTheme="majorHAnsi" w:hAnsiTheme="majorHAnsi" w:cstheme="majorHAnsi"/>
          <w:sz w:val="22"/>
          <w:szCs w:val="22"/>
        </w:rPr>
        <w:t>o non lavorativi in genere.</w:t>
      </w:r>
    </w:p>
    <w:p w14:paraId="28E24481" w14:textId="77777777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6D988A3E" w14:textId="03339F4D" w:rsidR="00B249FB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2D3E77">
        <w:rPr>
          <w:rFonts w:asciiTheme="majorHAnsi" w:hAnsiTheme="majorHAnsi" w:cstheme="majorHAnsi"/>
          <w:b/>
          <w:sz w:val="22"/>
          <w:szCs w:val="22"/>
        </w:rPr>
        <w:t>Cancellazione richieste</w:t>
      </w:r>
      <w:r w:rsidR="00B249FB">
        <w:rPr>
          <w:rFonts w:asciiTheme="majorHAnsi" w:hAnsiTheme="majorHAnsi" w:cstheme="majorHAnsi"/>
          <w:b/>
          <w:sz w:val="22"/>
          <w:szCs w:val="22"/>
        </w:rPr>
        <w:t xml:space="preserve"> in attesa di approvazione</w:t>
      </w:r>
      <w:r w:rsidRPr="002D3E77">
        <w:rPr>
          <w:rFonts w:asciiTheme="majorHAnsi" w:hAnsiTheme="majorHAnsi" w:cstheme="majorHAnsi"/>
          <w:sz w:val="22"/>
          <w:szCs w:val="22"/>
        </w:rPr>
        <w:t>:</w:t>
      </w:r>
    </w:p>
    <w:p w14:paraId="6B8B471E" w14:textId="77777777" w:rsidR="00B249FB" w:rsidRDefault="00B249FB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Cliccando sul pulsante </w:t>
      </w:r>
      <w:r w:rsidRPr="00B249FB">
        <w:rPr>
          <w:rFonts w:asciiTheme="majorHAnsi" w:hAnsiTheme="majorHAnsi" w:cstheme="majorHAnsi"/>
          <w:b/>
          <w:bCs/>
          <w:sz w:val="22"/>
          <w:szCs w:val="22"/>
        </w:rPr>
        <w:t>Cancella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B249FB">
        <w:rPr>
          <w:rFonts w:asciiTheme="majorHAnsi" w:hAnsiTheme="majorHAnsi" w:cstheme="majorHAnsi"/>
          <w:b/>
          <w:bCs/>
          <w:sz w:val="22"/>
          <w:szCs w:val="22"/>
        </w:rPr>
        <w:t>Richiesta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2D3E77" w:rsidRPr="002D3E77">
        <w:rPr>
          <w:rFonts w:asciiTheme="majorHAnsi" w:hAnsiTheme="majorHAnsi" w:cstheme="majorHAnsi"/>
          <w:sz w:val="22"/>
          <w:szCs w:val="22"/>
        </w:rPr>
        <w:t xml:space="preserve">Il dipendente può cancellare </w:t>
      </w:r>
      <w:r>
        <w:rPr>
          <w:rFonts w:asciiTheme="majorHAnsi" w:hAnsiTheme="majorHAnsi" w:cstheme="majorHAnsi"/>
          <w:sz w:val="22"/>
          <w:szCs w:val="22"/>
        </w:rPr>
        <w:t>direttamente una richiesta in attesa di approvazione.</w:t>
      </w:r>
    </w:p>
    <w:p w14:paraId="42C71EC0" w14:textId="77777777" w:rsidR="00B249FB" w:rsidRDefault="00B249FB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B58419A" w14:textId="57F93C46" w:rsidR="00B249FB" w:rsidRDefault="00B249FB" w:rsidP="00B249FB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2D3E77">
        <w:rPr>
          <w:rFonts w:asciiTheme="majorHAnsi" w:hAnsiTheme="majorHAnsi" w:cstheme="majorHAnsi"/>
          <w:b/>
          <w:sz w:val="22"/>
          <w:szCs w:val="22"/>
        </w:rPr>
        <w:t>Cancellazione richieste</w:t>
      </w:r>
      <w:r>
        <w:rPr>
          <w:rFonts w:asciiTheme="majorHAnsi" w:hAnsiTheme="majorHAnsi" w:cstheme="majorHAnsi"/>
          <w:b/>
          <w:sz w:val="22"/>
          <w:szCs w:val="22"/>
        </w:rPr>
        <w:t xml:space="preserve"> già Approvate</w:t>
      </w:r>
      <w:r w:rsidRPr="002D3E77">
        <w:rPr>
          <w:rFonts w:asciiTheme="majorHAnsi" w:hAnsiTheme="majorHAnsi" w:cstheme="majorHAnsi"/>
          <w:sz w:val="22"/>
          <w:szCs w:val="22"/>
        </w:rPr>
        <w:t>:</w:t>
      </w:r>
    </w:p>
    <w:p w14:paraId="40B416D6" w14:textId="17650011" w:rsidR="00B249FB" w:rsidRDefault="00B249FB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Per cancellare una</w:t>
      </w:r>
      <w:r w:rsidR="002D3E77" w:rsidRPr="002D3E77">
        <w:rPr>
          <w:rFonts w:asciiTheme="majorHAnsi" w:hAnsiTheme="majorHAnsi" w:cstheme="majorHAnsi"/>
          <w:sz w:val="22"/>
          <w:szCs w:val="22"/>
        </w:rPr>
        <w:t xml:space="preserve"> richiesta già </w:t>
      </w:r>
      <w:r>
        <w:rPr>
          <w:rFonts w:asciiTheme="majorHAnsi" w:hAnsiTheme="majorHAnsi" w:cstheme="majorHAnsi"/>
          <w:sz w:val="22"/>
          <w:szCs w:val="22"/>
        </w:rPr>
        <w:t>Approvata</w:t>
      </w:r>
      <w:r w:rsidR="002D3E77" w:rsidRPr="002D3E77">
        <w:rPr>
          <w:rFonts w:asciiTheme="majorHAnsi" w:hAnsiTheme="majorHAnsi" w:cstheme="majorHAnsi"/>
          <w:sz w:val="22"/>
          <w:szCs w:val="22"/>
        </w:rPr>
        <w:t xml:space="preserve"> dal responsabile </w:t>
      </w:r>
      <w:r>
        <w:rPr>
          <w:rFonts w:asciiTheme="majorHAnsi" w:hAnsiTheme="majorHAnsi" w:cstheme="majorHAnsi"/>
          <w:sz w:val="22"/>
          <w:szCs w:val="22"/>
        </w:rPr>
        <w:t xml:space="preserve">è sufficiente fare clic sul pulsante </w:t>
      </w:r>
      <w:r w:rsidRPr="00B249FB">
        <w:rPr>
          <w:rFonts w:asciiTheme="majorHAnsi" w:hAnsiTheme="majorHAnsi" w:cstheme="majorHAnsi"/>
          <w:b/>
          <w:bCs/>
          <w:sz w:val="22"/>
          <w:szCs w:val="22"/>
        </w:rPr>
        <w:t>Cancella Richiesta</w:t>
      </w:r>
      <w:r>
        <w:rPr>
          <w:rFonts w:asciiTheme="majorHAnsi" w:hAnsiTheme="majorHAnsi" w:cstheme="majorHAnsi"/>
          <w:sz w:val="22"/>
          <w:szCs w:val="22"/>
        </w:rPr>
        <w:t>, in questo caso però la richiesta di cancellazione andrà approvata dal Responsabile.</w:t>
      </w:r>
    </w:p>
    <w:p w14:paraId="4FA0DA52" w14:textId="6B5DCF36" w:rsidR="00B249FB" w:rsidRDefault="00B249FB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5351F70E" w14:textId="6BDE1927" w:rsidR="002D3E77" w:rsidRDefault="002D3E77" w:rsidP="002D3E77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277CCDA" w14:textId="13B7F8C8" w:rsidR="00B249FB" w:rsidRDefault="00B249FB" w:rsidP="002D3E77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91A093B" w14:textId="3D619A5B" w:rsidR="00FA391F" w:rsidRPr="00417D27" w:rsidRDefault="00FA391F" w:rsidP="00FA391F">
      <w:pPr>
        <w:pStyle w:val="Default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>
        <w:rPr>
          <w:rFonts w:asciiTheme="majorHAnsi" w:hAnsiTheme="majorHAnsi" w:cstheme="majorHAnsi"/>
          <w:color w:val="002060"/>
          <w:sz w:val="28"/>
          <w:szCs w:val="28"/>
        </w:rPr>
        <w:t>Verifica stato di approvazione</w:t>
      </w:r>
    </w:p>
    <w:p w14:paraId="13CFC39C" w14:textId="248FFEEE" w:rsidR="00FA391F" w:rsidRDefault="00FA391F" w:rsidP="002D3E77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6F6D79F" w14:textId="204436D1" w:rsidR="00FA391F" w:rsidRDefault="00FA391F" w:rsidP="00FA391F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Le richieste effettuate possono assumere i seguenti stati di approvazione:</w:t>
      </w:r>
    </w:p>
    <w:p w14:paraId="73F7C065" w14:textId="029CE60B" w:rsidR="00FA391F" w:rsidRDefault="00FA391F" w:rsidP="00FA391F">
      <w:pPr>
        <w:pStyle w:val="Default"/>
        <w:rPr>
          <w:rFonts w:asciiTheme="majorHAnsi" w:hAnsiTheme="majorHAnsi" w:cstheme="maj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FA391F" w14:paraId="5FC6477B" w14:textId="77777777" w:rsidTr="00FA391F">
        <w:tc>
          <w:tcPr>
            <w:tcW w:w="4743" w:type="dxa"/>
          </w:tcPr>
          <w:p w14:paraId="043E2F0B" w14:textId="6E564EEF" w:rsidR="00FA391F" w:rsidRP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Richiesta in </w:t>
            </w:r>
            <w:r w:rsidRPr="00FA391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Attesa di Approvazione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4743" w:type="dxa"/>
          </w:tcPr>
          <w:p w14:paraId="4556D016" w14:textId="77777777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FA391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3AA5122E" wp14:editId="69B75223">
                  <wp:extent cx="1838325" cy="257175"/>
                  <wp:effectExtent l="0" t="0" r="9525" b="9525"/>
                  <wp:docPr id="4" name="Immagine 4" descr="Attesa approv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esa approv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F7131" w14:textId="6EB8DF2E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A391F" w14:paraId="6C558CBA" w14:textId="77777777" w:rsidTr="00FA391F">
        <w:tc>
          <w:tcPr>
            <w:tcW w:w="4743" w:type="dxa"/>
          </w:tcPr>
          <w:p w14:paraId="54B11BFD" w14:textId="611110D1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Richiesta </w:t>
            </w:r>
            <w:r w:rsidRPr="00FA391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Approvata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e inserita nel cartellino</w:t>
            </w:r>
          </w:p>
        </w:tc>
        <w:tc>
          <w:tcPr>
            <w:tcW w:w="4743" w:type="dxa"/>
          </w:tcPr>
          <w:p w14:paraId="0E69BC3E" w14:textId="77777777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FA391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A46B137" wp14:editId="6540F1C6">
                  <wp:extent cx="1838325" cy="279353"/>
                  <wp:effectExtent l="0" t="0" r="0" b="6985"/>
                  <wp:docPr id="44" name="Immagine 44" descr="Inser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er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90" cy="28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B9EBD" w14:textId="2E79B6E2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A391F" w14:paraId="0FDBD85C" w14:textId="77777777" w:rsidTr="00FA391F">
        <w:tc>
          <w:tcPr>
            <w:tcW w:w="4743" w:type="dxa"/>
          </w:tcPr>
          <w:p w14:paraId="2904B422" w14:textId="6883A5D5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Richiesta </w:t>
            </w:r>
            <w:r w:rsidRPr="00FA391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Rifiutata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dal Responsabile</w:t>
            </w:r>
          </w:p>
        </w:tc>
        <w:tc>
          <w:tcPr>
            <w:tcW w:w="4743" w:type="dxa"/>
          </w:tcPr>
          <w:p w14:paraId="5D579399" w14:textId="77777777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FA391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1B1F6AE1" wp14:editId="20B20286">
                  <wp:extent cx="1845129" cy="277495"/>
                  <wp:effectExtent l="0" t="0" r="3175" b="8255"/>
                  <wp:docPr id="45" name="Immagine 45" descr="Rifiu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fiu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4" cy="28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F39DE" w14:textId="09675C96" w:rsidR="00FA391F" w:rsidRDefault="00FA391F" w:rsidP="00FA391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831F781" w14:textId="77777777" w:rsidR="00FA391F" w:rsidRDefault="00FA391F" w:rsidP="00FA391F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00E24A96" w14:textId="4D7B6425" w:rsidR="00FA391F" w:rsidRDefault="00FA391F" w:rsidP="00FA391F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2D3E77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1BDC652" wp14:editId="0016ECD7">
            <wp:extent cx="6029960" cy="1563370"/>
            <wp:effectExtent l="38100" t="38100" r="85090" b="93980"/>
            <wp:docPr id="29" name="Immagine 29" descr="C:\Users\E7FE1~1.LAV\AppData\Local\Temp\SNAGHTML102c1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7FE1~1.LAV\AppData\Local\Temp\SNAGHTML102c187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5633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210A0D" w14:textId="68B1BE4F" w:rsidR="00FA391F" w:rsidRDefault="00FA391F" w:rsidP="00FA391F">
      <w:pPr>
        <w:pStyle w:val="Default"/>
        <w:jc w:val="center"/>
        <w:rPr>
          <w:rFonts w:asciiTheme="majorHAnsi" w:hAnsiTheme="majorHAnsi" w:cstheme="majorHAnsi"/>
          <w:sz w:val="22"/>
          <w:szCs w:val="22"/>
        </w:rPr>
      </w:pPr>
    </w:p>
    <w:p w14:paraId="49D9D511" w14:textId="03C63BC3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6EF5FE2" w14:textId="083E5C36" w:rsidR="00FA391F" w:rsidRDefault="00FA391F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B6447CD" w14:textId="3123688D" w:rsidR="00FA391F" w:rsidRDefault="00FA391F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A09FC2B" w14:textId="26013E2E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8BB43A7" w14:textId="09366E1C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82AE8D7" w14:textId="71332A36" w:rsidR="002652DB" w:rsidRDefault="002652DB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2E75CF7" w14:textId="77777777" w:rsidR="002652DB" w:rsidRDefault="002652DB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D5F81E5" w14:textId="064A4F4B" w:rsid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BD0B015" w14:textId="40000C8A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CEDEE29" w14:textId="77777777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6DCADF0" w14:textId="1B5C456A" w:rsidR="002D3E77" w:rsidRDefault="002D3E77" w:rsidP="002D3E77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bookmarkStart w:id="2" w:name="_Toc71878581"/>
      <w:r>
        <w:rPr>
          <w:rFonts w:asciiTheme="majorHAnsi" w:hAnsiTheme="majorHAnsi" w:cstheme="majorHAnsi"/>
          <w:color w:val="002060"/>
          <w:sz w:val="36"/>
          <w:szCs w:val="36"/>
        </w:rPr>
        <w:lastRenderedPageBreak/>
        <w:t>Richieste Dipendente - Timbrature</w:t>
      </w:r>
    </w:p>
    <w:p w14:paraId="7B0993C5" w14:textId="77777777" w:rsidR="002D3E77" w:rsidRDefault="002D3E77" w:rsidP="002D3E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F1E1C4C" wp14:editId="3130579E">
            <wp:extent cx="850265" cy="251460"/>
            <wp:effectExtent l="0" t="0" r="698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E6A0" w14:textId="77777777" w:rsidR="002D3E77" w:rsidRDefault="002D3E77" w:rsidP="002D3E77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bookmarkEnd w:id="2"/>
    <w:p w14:paraId="6F54A985" w14:textId="713E36E1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TIMEPicker consente di richiedere eventuali timbrature mancate al proprio </w:t>
      </w:r>
      <w:proofErr w:type="gramStart"/>
      <w:r>
        <w:rPr>
          <w:rFonts w:asciiTheme="majorHAnsi" w:hAnsiTheme="majorHAnsi" w:cstheme="majorHAnsi"/>
          <w:sz w:val="22"/>
          <w:szCs w:val="22"/>
        </w:rPr>
        <w:t>Responsabile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il quale provvederà ad autorizzare la richiesta.</w:t>
      </w:r>
    </w:p>
    <w:p w14:paraId="1DF847FB" w14:textId="7777777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8EE3AFA" w14:textId="7777777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Per accedere al modulo di richiesta giustificativi:</w:t>
      </w:r>
    </w:p>
    <w:p w14:paraId="46597E02" w14:textId="7777777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243EFDC" w14:textId="77777777" w:rsidR="002652DB" w:rsidRPr="002D3E77" w:rsidRDefault="002652DB" w:rsidP="002652DB">
      <w:pPr>
        <w:pStyle w:val="Default"/>
        <w:numPr>
          <w:ilvl w:val="0"/>
          <w:numId w:val="34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Fare clic sul pulsante </w:t>
      </w:r>
      <w:r w:rsidRPr="002D3E77">
        <w:rPr>
          <w:rFonts w:asciiTheme="majorHAnsi" w:hAnsiTheme="majorHAnsi" w:cstheme="majorHAnsi"/>
          <w:b/>
          <w:bCs/>
          <w:sz w:val="22"/>
          <w:szCs w:val="22"/>
        </w:rPr>
        <w:t>Richieste Dipendente</w:t>
      </w:r>
    </w:p>
    <w:p w14:paraId="3355C2A9" w14:textId="27F51848" w:rsidR="002652DB" w:rsidRPr="002D3E77" w:rsidRDefault="002652DB" w:rsidP="002652DB">
      <w:pPr>
        <w:pStyle w:val="Default"/>
        <w:numPr>
          <w:ilvl w:val="0"/>
          <w:numId w:val="34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Fare clic su </w:t>
      </w:r>
      <w:r w:rsidRPr="002D3E77">
        <w:rPr>
          <w:rFonts w:asciiTheme="majorHAnsi" w:hAnsiTheme="majorHAnsi" w:cstheme="majorHAnsi"/>
          <w:b/>
          <w:bCs/>
          <w:sz w:val="22"/>
          <w:szCs w:val="22"/>
        </w:rPr>
        <w:t>Richiest</w:t>
      </w:r>
      <w:r>
        <w:rPr>
          <w:rFonts w:asciiTheme="majorHAnsi" w:hAnsiTheme="majorHAnsi" w:cstheme="majorHAnsi"/>
          <w:b/>
          <w:bCs/>
          <w:sz w:val="22"/>
          <w:szCs w:val="22"/>
        </w:rPr>
        <w:t>e Timbrature</w:t>
      </w:r>
    </w:p>
    <w:p w14:paraId="7C198B0F" w14:textId="77777777" w:rsidR="002652DB" w:rsidRDefault="002652DB" w:rsidP="002652DB">
      <w:pPr>
        <w:pStyle w:val="Default"/>
        <w:ind w:left="36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AF8AB18" w14:textId="6F5D5D7E" w:rsidR="002652DB" w:rsidRPr="002D3E77" w:rsidRDefault="002652DB" w:rsidP="002652DB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6BD8A97A" wp14:editId="4C0479FC">
            <wp:extent cx="6029960" cy="951865"/>
            <wp:effectExtent l="38100" t="38100" r="104140" b="9588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518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625B98" w14:textId="7777777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D609D07" w14:textId="6C242A1F" w:rsidR="002652DB" w:rsidRPr="00417D27" w:rsidRDefault="002652DB" w:rsidP="002652DB">
      <w:pPr>
        <w:pStyle w:val="Default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417D27">
        <w:rPr>
          <w:rFonts w:asciiTheme="majorHAnsi" w:hAnsiTheme="majorHAnsi" w:cstheme="majorHAnsi"/>
          <w:color w:val="002060"/>
          <w:sz w:val="28"/>
          <w:szCs w:val="28"/>
        </w:rPr>
        <w:t xml:space="preserve">Compilazione richiesta </w:t>
      </w:r>
      <w:r>
        <w:rPr>
          <w:rFonts w:asciiTheme="majorHAnsi" w:hAnsiTheme="majorHAnsi" w:cstheme="majorHAnsi"/>
          <w:color w:val="002060"/>
          <w:sz w:val="28"/>
          <w:szCs w:val="28"/>
        </w:rPr>
        <w:t>Timbrature</w:t>
      </w:r>
    </w:p>
    <w:p w14:paraId="1E74E1F9" w14:textId="61A93ED0" w:rsidR="002652DB" w:rsidRDefault="002652DB" w:rsidP="002652DB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FBB9B16" w14:textId="6B3974E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per aprire il modulo di richiesta timbrature fare clic sul pulsante </w:t>
      </w:r>
      <w:r w:rsidRPr="002652DB">
        <w:rPr>
          <w:rFonts w:asciiTheme="majorHAnsi" w:hAnsiTheme="majorHAnsi" w:cstheme="majorHAnsi"/>
          <w:b/>
          <w:bCs/>
          <w:sz w:val="22"/>
          <w:szCs w:val="22"/>
        </w:rPr>
        <w:t>+ Nuova Richiesta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646C0ED" w14:textId="77777777" w:rsidR="002652DB" w:rsidRDefault="002652DB" w:rsidP="002652DB">
      <w:pPr>
        <w:pStyle w:val="Default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321909C3" w14:textId="7777777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 wp14:anchorId="289B45BF" wp14:editId="27D4F1E2">
            <wp:extent cx="5627914" cy="1135540"/>
            <wp:effectExtent l="38100" t="38100" r="68580" b="10287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29" cy="11437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687FE2" w14:textId="7777777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14805A5" w14:textId="77777777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2652DB">
        <w:rPr>
          <w:rFonts w:asciiTheme="majorHAnsi" w:hAnsiTheme="majorHAnsi" w:cstheme="majorHAnsi"/>
          <w:sz w:val="22"/>
          <w:szCs w:val="22"/>
        </w:rPr>
        <w:t xml:space="preserve">Per richiedere </w:t>
      </w:r>
      <w:r>
        <w:rPr>
          <w:rFonts w:asciiTheme="majorHAnsi" w:hAnsiTheme="majorHAnsi" w:cstheme="majorHAnsi"/>
          <w:sz w:val="22"/>
          <w:szCs w:val="22"/>
        </w:rPr>
        <w:t>le timbrature del giorno vanno</w:t>
      </w:r>
      <w:r w:rsidRPr="002652DB">
        <w:rPr>
          <w:rFonts w:asciiTheme="majorHAnsi" w:hAnsiTheme="majorHAnsi" w:cstheme="majorHAnsi"/>
          <w:sz w:val="22"/>
          <w:szCs w:val="22"/>
        </w:rPr>
        <w:t xml:space="preserve"> compilati i seguenti campi:</w:t>
      </w:r>
    </w:p>
    <w:p w14:paraId="7D41D063" w14:textId="657F5761" w:rsidR="002652DB" w:rsidRDefault="002652DB" w:rsidP="002652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E323B5" wp14:editId="791BCC3D">
            <wp:simplePos x="0" y="0"/>
            <wp:positionH relativeFrom="margin">
              <wp:posOffset>2612296</wp:posOffset>
            </wp:positionH>
            <wp:positionV relativeFrom="paragraph">
              <wp:posOffset>160927</wp:posOffset>
            </wp:positionV>
            <wp:extent cx="3415109" cy="2824843"/>
            <wp:effectExtent l="38100" t="38100" r="90170" b="90170"/>
            <wp:wrapSquare wrapText="bothSides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5109" cy="282484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0E46438" w14:textId="5E58EBFB" w:rsidR="002652DB" w:rsidRDefault="002652DB" w:rsidP="002652DB">
      <w:pPr>
        <w:pStyle w:val="Default"/>
        <w:numPr>
          <w:ilvl w:val="0"/>
          <w:numId w:val="35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Selezionare/Inserire il </w:t>
      </w:r>
      <w:r w:rsidRPr="002652DB">
        <w:rPr>
          <w:rFonts w:asciiTheme="majorHAnsi" w:hAnsiTheme="majorHAnsi" w:cstheme="majorHAnsi"/>
          <w:b/>
          <w:bCs/>
          <w:sz w:val="22"/>
          <w:szCs w:val="22"/>
        </w:rPr>
        <w:t>giorno</w:t>
      </w:r>
      <w:r>
        <w:rPr>
          <w:rFonts w:asciiTheme="majorHAnsi" w:hAnsiTheme="majorHAnsi" w:cstheme="majorHAnsi"/>
          <w:sz w:val="22"/>
          <w:szCs w:val="22"/>
        </w:rPr>
        <w:t xml:space="preserve"> per il quale si richiedono e timbrature</w:t>
      </w:r>
    </w:p>
    <w:p w14:paraId="7C6C170E" w14:textId="600E1B65" w:rsidR="002652DB" w:rsidRDefault="002652DB" w:rsidP="002652DB">
      <w:pPr>
        <w:pStyle w:val="Default"/>
        <w:numPr>
          <w:ilvl w:val="0"/>
          <w:numId w:val="35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Premere il pulsante </w:t>
      </w:r>
      <w:r w:rsidRPr="002652DB">
        <w:rPr>
          <w:rFonts w:asciiTheme="majorHAnsi" w:hAnsiTheme="majorHAnsi" w:cstheme="majorHAnsi"/>
          <w:b/>
          <w:bCs/>
          <w:sz w:val="22"/>
          <w:szCs w:val="22"/>
        </w:rPr>
        <w:t>+ Aggiungi</w:t>
      </w:r>
      <w:r>
        <w:rPr>
          <w:rFonts w:asciiTheme="majorHAnsi" w:hAnsiTheme="majorHAnsi" w:cstheme="majorHAnsi"/>
          <w:sz w:val="22"/>
          <w:szCs w:val="22"/>
        </w:rPr>
        <w:t xml:space="preserve"> per richiedere più timbrature per lo stesso giorno</w:t>
      </w:r>
    </w:p>
    <w:p w14:paraId="59BD7569" w14:textId="40910E2E" w:rsidR="002652DB" w:rsidRDefault="00B249FB" w:rsidP="002652DB">
      <w:pPr>
        <w:pStyle w:val="Default"/>
        <w:numPr>
          <w:ilvl w:val="0"/>
          <w:numId w:val="35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Per ogni timbratura indicare:</w:t>
      </w:r>
    </w:p>
    <w:p w14:paraId="4AD53C46" w14:textId="55E55165" w:rsidR="00B249FB" w:rsidRDefault="00B249FB" w:rsidP="00B249FB">
      <w:pPr>
        <w:pStyle w:val="Default"/>
        <w:numPr>
          <w:ilvl w:val="1"/>
          <w:numId w:val="3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B249FB">
        <w:rPr>
          <w:rFonts w:asciiTheme="majorHAnsi" w:hAnsiTheme="majorHAnsi" w:cstheme="majorHAnsi"/>
          <w:b/>
          <w:bCs/>
          <w:sz w:val="22"/>
          <w:szCs w:val="22"/>
        </w:rPr>
        <w:t>Orario</w:t>
      </w:r>
      <w:r>
        <w:rPr>
          <w:rFonts w:asciiTheme="majorHAnsi" w:hAnsiTheme="majorHAnsi" w:cstheme="majorHAnsi"/>
          <w:sz w:val="22"/>
          <w:szCs w:val="22"/>
        </w:rPr>
        <w:t xml:space="preserve"> (</w:t>
      </w:r>
      <w:proofErr w:type="spellStart"/>
      <w:r>
        <w:rPr>
          <w:rFonts w:asciiTheme="majorHAnsi" w:hAnsiTheme="majorHAnsi" w:cstheme="majorHAnsi"/>
          <w:sz w:val="22"/>
          <w:szCs w:val="22"/>
        </w:rPr>
        <w:t>hh:mm</w:t>
      </w:r>
      <w:proofErr w:type="spellEnd"/>
      <w:r>
        <w:rPr>
          <w:rFonts w:asciiTheme="majorHAnsi" w:hAnsiTheme="majorHAnsi" w:cstheme="majorHAnsi"/>
          <w:sz w:val="22"/>
          <w:szCs w:val="22"/>
        </w:rPr>
        <w:t>)</w:t>
      </w:r>
    </w:p>
    <w:p w14:paraId="59707837" w14:textId="6829EE30" w:rsidR="00B249FB" w:rsidRPr="00586005" w:rsidRDefault="00B249FB" w:rsidP="00B249FB">
      <w:pPr>
        <w:pStyle w:val="Default"/>
        <w:numPr>
          <w:ilvl w:val="1"/>
          <w:numId w:val="3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B249FB">
        <w:rPr>
          <w:rFonts w:asciiTheme="majorHAnsi" w:hAnsiTheme="majorHAnsi" w:cstheme="majorHAnsi"/>
          <w:b/>
          <w:bCs/>
          <w:sz w:val="22"/>
          <w:szCs w:val="22"/>
        </w:rPr>
        <w:t>Verso</w:t>
      </w:r>
      <w:r>
        <w:rPr>
          <w:rFonts w:asciiTheme="majorHAnsi" w:hAnsiTheme="majorHAnsi" w:cstheme="majorHAnsi"/>
          <w:sz w:val="22"/>
          <w:szCs w:val="22"/>
        </w:rPr>
        <w:t xml:space="preserve"> (E/U)</w:t>
      </w:r>
    </w:p>
    <w:p w14:paraId="260F440E" w14:textId="023CCB82" w:rsidR="002652DB" w:rsidRDefault="002652DB" w:rsidP="002652DB">
      <w:pPr>
        <w:pStyle w:val="Default"/>
        <w:numPr>
          <w:ilvl w:val="0"/>
          <w:numId w:val="35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Inserire una </w:t>
      </w:r>
      <w:r>
        <w:rPr>
          <w:rFonts w:asciiTheme="majorHAnsi" w:hAnsiTheme="majorHAnsi" w:cstheme="majorHAnsi"/>
          <w:b/>
          <w:bCs/>
          <w:sz w:val="22"/>
          <w:szCs w:val="22"/>
        </w:rPr>
        <w:t>M</w:t>
      </w:r>
      <w:r w:rsidRPr="00C839AC">
        <w:rPr>
          <w:rFonts w:asciiTheme="majorHAnsi" w:hAnsiTheme="majorHAnsi" w:cstheme="majorHAnsi"/>
          <w:b/>
          <w:bCs/>
          <w:sz w:val="22"/>
          <w:szCs w:val="22"/>
        </w:rPr>
        <w:t>otivazione</w:t>
      </w:r>
      <w:r>
        <w:rPr>
          <w:rFonts w:asciiTheme="majorHAnsi" w:hAnsiTheme="majorHAnsi" w:cstheme="majorHAnsi"/>
          <w:sz w:val="22"/>
          <w:szCs w:val="22"/>
        </w:rPr>
        <w:t xml:space="preserve"> (non obbligatoria)</w:t>
      </w:r>
    </w:p>
    <w:p w14:paraId="32B28FD9" w14:textId="6F0DE881" w:rsidR="002652DB" w:rsidRPr="00586005" w:rsidRDefault="002652DB" w:rsidP="002652DB">
      <w:pPr>
        <w:pStyle w:val="Default"/>
        <w:numPr>
          <w:ilvl w:val="0"/>
          <w:numId w:val="35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Fare clic sul pulsante </w:t>
      </w:r>
      <w:r w:rsidRPr="00C839AC">
        <w:rPr>
          <w:rFonts w:asciiTheme="majorHAnsi" w:hAnsiTheme="majorHAnsi" w:cstheme="majorHAnsi"/>
          <w:b/>
          <w:bCs/>
          <w:sz w:val="22"/>
          <w:szCs w:val="22"/>
        </w:rPr>
        <w:t>Inoltra Richiesta</w:t>
      </w:r>
      <w:r>
        <w:rPr>
          <w:rFonts w:asciiTheme="majorHAnsi" w:hAnsiTheme="majorHAnsi" w:cstheme="majorHAnsi"/>
          <w:sz w:val="22"/>
          <w:szCs w:val="22"/>
        </w:rPr>
        <w:t xml:space="preserve"> per completare l’operazione</w:t>
      </w:r>
    </w:p>
    <w:p w14:paraId="07454B9B" w14:textId="7C665A78" w:rsidR="002652DB" w:rsidRDefault="002652DB" w:rsidP="002652DB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9DD287F" w14:textId="7921C297" w:rsidR="002652DB" w:rsidRDefault="002652DB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4022C4F" w14:textId="71EC887D" w:rsidR="002652DB" w:rsidRPr="002D3E77" w:rsidRDefault="002652DB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2F2DD41" w14:textId="17D9DEE5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0A1EC735" w14:textId="77777777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43D8450" w14:textId="77777777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709BC38" w14:textId="4D9BE453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2D3E77">
        <w:rPr>
          <w:rFonts w:asciiTheme="majorHAnsi" w:hAnsiTheme="majorHAnsi" w:cstheme="majorHAnsi"/>
          <w:sz w:val="22"/>
          <w:szCs w:val="22"/>
        </w:rPr>
        <w:t xml:space="preserve">Il sistema invia immediatamente una </w:t>
      </w:r>
      <w:proofErr w:type="gramStart"/>
      <w:r w:rsidR="00B249FB">
        <w:rPr>
          <w:rFonts w:asciiTheme="majorHAnsi" w:hAnsiTheme="majorHAnsi" w:cstheme="majorHAnsi"/>
          <w:sz w:val="22"/>
          <w:szCs w:val="22"/>
        </w:rPr>
        <w:t>email</w:t>
      </w:r>
      <w:proofErr w:type="gramEnd"/>
      <w:r w:rsidR="00B249FB">
        <w:rPr>
          <w:rFonts w:asciiTheme="majorHAnsi" w:hAnsiTheme="majorHAnsi" w:cstheme="majorHAnsi"/>
          <w:sz w:val="22"/>
          <w:szCs w:val="22"/>
        </w:rPr>
        <w:t xml:space="preserve"> di </w:t>
      </w:r>
      <w:r w:rsidRPr="002D3E77">
        <w:rPr>
          <w:rFonts w:asciiTheme="majorHAnsi" w:hAnsiTheme="majorHAnsi" w:cstheme="majorHAnsi"/>
          <w:sz w:val="22"/>
          <w:szCs w:val="22"/>
        </w:rPr>
        <w:t xml:space="preserve">notifica </w:t>
      </w:r>
      <w:r w:rsidR="00B249FB">
        <w:rPr>
          <w:rFonts w:asciiTheme="majorHAnsi" w:hAnsiTheme="majorHAnsi" w:cstheme="majorHAnsi"/>
          <w:sz w:val="22"/>
          <w:szCs w:val="22"/>
        </w:rPr>
        <w:t xml:space="preserve">che avvisa il </w:t>
      </w:r>
      <w:r w:rsidRPr="002D3E77">
        <w:rPr>
          <w:rFonts w:asciiTheme="majorHAnsi" w:hAnsiTheme="majorHAnsi" w:cstheme="majorHAnsi"/>
          <w:sz w:val="22"/>
          <w:szCs w:val="22"/>
        </w:rPr>
        <w:t xml:space="preserve">Responsabile </w:t>
      </w:r>
      <w:r w:rsidR="00B249FB">
        <w:rPr>
          <w:rFonts w:asciiTheme="majorHAnsi" w:hAnsiTheme="majorHAnsi" w:cstheme="majorHAnsi"/>
          <w:sz w:val="22"/>
          <w:szCs w:val="22"/>
        </w:rPr>
        <w:t xml:space="preserve">e il Dipendente </w:t>
      </w:r>
      <w:r w:rsidRPr="002D3E77">
        <w:rPr>
          <w:rFonts w:asciiTheme="majorHAnsi" w:hAnsiTheme="majorHAnsi" w:cstheme="majorHAnsi"/>
          <w:sz w:val="22"/>
          <w:szCs w:val="22"/>
        </w:rPr>
        <w:t>della presenza di una nuova richiesta da approvare.</w:t>
      </w:r>
    </w:p>
    <w:p w14:paraId="6B866AEF" w14:textId="77777777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EC154AD" w14:textId="77777777" w:rsidR="002D3E77" w:rsidRPr="002D3E77" w:rsidRDefault="002D3E77" w:rsidP="002D3E77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23F9B953" w14:textId="3E4777E0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40C37A6" w14:textId="77777777" w:rsidR="006A7979" w:rsidRPr="00417D27" w:rsidRDefault="006A7979" w:rsidP="006A7979">
      <w:pPr>
        <w:pStyle w:val="Default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>
        <w:rPr>
          <w:rFonts w:asciiTheme="majorHAnsi" w:hAnsiTheme="majorHAnsi" w:cstheme="majorHAnsi"/>
          <w:color w:val="002060"/>
          <w:sz w:val="28"/>
          <w:szCs w:val="28"/>
        </w:rPr>
        <w:t>Verifica stato di approvazione</w:t>
      </w:r>
    </w:p>
    <w:p w14:paraId="53BFB7C4" w14:textId="77777777" w:rsidR="006A7979" w:rsidRDefault="006A7979" w:rsidP="006A7979">
      <w:pPr>
        <w:pStyle w:val="Default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CF9B995" w14:textId="77777777" w:rsid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Le richieste effettuate possono assumere i seguenti stati di approvazione:</w:t>
      </w:r>
    </w:p>
    <w:p w14:paraId="1351921A" w14:textId="77777777" w:rsid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6A7979" w14:paraId="08C90E45" w14:textId="77777777" w:rsidTr="00FD3BB4">
        <w:tc>
          <w:tcPr>
            <w:tcW w:w="4743" w:type="dxa"/>
          </w:tcPr>
          <w:p w14:paraId="3B5EA46C" w14:textId="77777777" w:rsidR="006A7979" w:rsidRPr="00FA391F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Richiesta in </w:t>
            </w:r>
            <w:r w:rsidRPr="00FA391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Attesa di Approvazione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4743" w:type="dxa"/>
          </w:tcPr>
          <w:p w14:paraId="38D686D2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FA391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467F28DE" wp14:editId="174FAF1B">
                  <wp:extent cx="1838325" cy="257175"/>
                  <wp:effectExtent l="0" t="0" r="9525" b="9525"/>
                  <wp:docPr id="47" name="Immagine 47" descr="Attesa approv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esa approv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EF9FD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A7979" w14:paraId="0C33E13B" w14:textId="77777777" w:rsidTr="00FD3BB4">
        <w:tc>
          <w:tcPr>
            <w:tcW w:w="4743" w:type="dxa"/>
          </w:tcPr>
          <w:p w14:paraId="243518C0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Richiesta </w:t>
            </w:r>
            <w:r w:rsidRPr="00FA391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Approvata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e inserita nel cartellino</w:t>
            </w:r>
          </w:p>
        </w:tc>
        <w:tc>
          <w:tcPr>
            <w:tcW w:w="4743" w:type="dxa"/>
          </w:tcPr>
          <w:p w14:paraId="2403539F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FA391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66FD6C35" wp14:editId="232D1F72">
                  <wp:extent cx="1838325" cy="279353"/>
                  <wp:effectExtent l="0" t="0" r="0" b="6985"/>
                  <wp:docPr id="48" name="Immagine 48" descr="Inser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er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90" cy="28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BB462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A7979" w14:paraId="41787DCE" w14:textId="77777777" w:rsidTr="00FD3BB4">
        <w:tc>
          <w:tcPr>
            <w:tcW w:w="4743" w:type="dxa"/>
          </w:tcPr>
          <w:p w14:paraId="3D544ECE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Richiesta </w:t>
            </w:r>
            <w:r w:rsidRPr="00FA391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Rifiutata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dal Responsabile</w:t>
            </w:r>
          </w:p>
        </w:tc>
        <w:tc>
          <w:tcPr>
            <w:tcW w:w="4743" w:type="dxa"/>
          </w:tcPr>
          <w:p w14:paraId="665FFB6B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FA391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151C2B5D" wp14:editId="74B8452E">
                  <wp:extent cx="1845129" cy="277495"/>
                  <wp:effectExtent l="0" t="0" r="3175" b="8255"/>
                  <wp:docPr id="49" name="Immagine 49" descr="Rifiu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fiu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4" cy="28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D15C3" w14:textId="77777777" w:rsidR="006A7979" w:rsidRDefault="006A7979" w:rsidP="00FD3BB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6CE943B" w14:textId="3A400F69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69C0D41" w14:textId="6BB555D8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6AB3A81" w14:textId="11F0243C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4AABC35" w14:textId="65030FBF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1801211" w14:textId="6941DD6E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ED8BB33" w14:textId="7B925F20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9585965" w14:textId="0D6A3A75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F5147E9" w14:textId="2C409255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43A94CE" w14:textId="166B7915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410D0BA" w14:textId="04244EF5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FF5C93E" w14:textId="1336513A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5D6E1BC" w14:textId="3F9E9D99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310C82E" w14:textId="75DC5F21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23A6DB3" w14:textId="368F377B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F504027" w14:textId="34B9E32C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A4CE201" w14:textId="52872418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5807D7E" w14:textId="4D5B1D45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B7EB962" w14:textId="079AABDD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3BFE6CB" w14:textId="0405EBB7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2308985" w14:textId="4B189C71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A366EE6" w14:textId="65492AD8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2FD90A3" w14:textId="14A293D6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C0E2B52" w14:textId="06A0B392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E15A627" w14:textId="7F941642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F26D7FC" w14:textId="4038E20C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6144B7CE" w14:textId="244C44B0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CF3C82A" w14:textId="4F52BDE3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44B8402" w14:textId="501412B3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D1E2BEE" w14:textId="79880733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2892324" w14:textId="12160069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711A7802" w14:textId="1F7AE9F4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96DE79E" w14:textId="77777777" w:rsidR="006A7979" w:rsidRDefault="006A7979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2D1634C" w14:textId="77777777" w:rsidR="002D3E77" w:rsidRDefault="002D3E77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91CD4AA" w14:textId="3D2F9C63" w:rsidR="00BD6358" w:rsidRDefault="00BD6358" w:rsidP="00BD6358">
      <w:pPr>
        <w:pStyle w:val="Default"/>
        <w:jc w:val="both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lastRenderedPageBreak/>
        <w:t>Gestione Account</w:t>
      </w:r>
    </w:p>
    <w:p w14:paraId="72174829" w14:textId="01343755" w:rsidR="00BD6358" w:rsidRDefault="00BD6358" w:rsidP="00BD6358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B3B7864" wp14:editId="43867D3B">
            <wp:extent cx="850265" cy="251460"/>
            <wp:effectExtent l="0" t="0" r="698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34E6" w14:textId="77777777" w:rsidR="00BD6358" w:rsidRDefault="00BD6358" w:rsidP="00BD6358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0B0E3C2" w14:textId="4D63B9CD" w:rsidR="006A7979" w:rsidRP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L’utilità </w:t>
      </w:r>
      <w:r w:rsidRPr="006A7979">
        <w:rPr>
          <w:rFonts w:asciiTheme="majorHAnsi" w:hAnsiTheme="majorHAnsi" w:cstheme="majorHAnsi"/>
          <w:b/>
          <w:bCs/>
          <w:sz w:val="22"/>
          <w:szCs w:val="22"/>
        </w:rPr>
        <w:t>Gestione Account</w:t>
      </w:r>
      <w:r w:rsidRPr="006A7979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consente all’utente</w:t>
      </w:r>
      <w:r w:rsidRPr="006A7979">
        <w:rPr>
          <w:rFonts w:asciiTheme="majorHAnsi" w:hAnsiTheme="majorHAnsi" w:cstheme="majorHAnsi"/>
          <w:sz w:val="22"/>
          <w:szCs w:val="22"/>
        </w:rPr>
        <w:t xml:space="preserve"> di cambiare l’indirizzo </w:t>
      </w:r>
      <w:r>
        <w:rPr>
          <w:rFonts w:asciiTheme="majorHAnsi" w:hAnsiTheme="majorHAnsi" w:cstheme="majorHAnsi"/>
          <w:sz w:val="22"/>
          <w:szCs w:val="22"/>
        </w:rPr>
        <w:t>e-mail</w:t>
      </w:r>
      <w:r w:rsidRPr="006A7979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di riferimento </w:t>
      </w:r>
      <w:r w:rsidRPr="006A7979">
        <w:rPr>
          <w:rFonts w:asciiTheme="majorHAnsi" w:hAnsiTheme="majorHAnsi" w:cstheme="majorHAnsi"/>
          <w:sz w:val="22"/>
          <w:szCs w:val="22"/>
        </w:rPr>
        <w:t>e la password di accesso.</w:t>
      </w:r>
    </w:p>
    <w:p w14:paraId="1D1E3563" w14:textId="1D34F406" w:rsidR="006A7979" w:rsidRP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2AF2DB61" w14:textId="46A07A10" w:rsidR="006A7979" w:rsidRP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Per aprire l’utilità di gestione dell’account fare click sul pulsante  </w:t>
      </w:r>
      <w:r>
        <w:rPr>
          <w:noProof/>
        </w:rPr>
        <w:drawing>
          <wp:inline distT="0" distB="0" distL="0" distR="0" wp14:anchorId="157783CC" wp14:editId="2507D445">
            <wp:extent cx="850265" cy="251460"/>
            <wp:effectExtent l="0" t="0" r="6985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D0FF" w14:textId="77777777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61410C0" wp14:editId="4AD3391E">
            <wp:extent cx="5190476" cy="3114286"/>
            <wp:effectExtent l="190500" t="190500" r="182245" b="18161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3114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1CA408" w14:textId="77777777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0ACDC3E4" w14:textId="77777777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bookmarkStart w:id="3" w:name="_Toc71878561"/>
      <w:r w:rsidRPr="006A7979">
        <w:rPr>
          <w:rFonts w:asciiTheme="majorHAnsi" w:hAnsiTheme="majorHAnsi" w:cstheme="majorHAnsi"/>
          <w:color w:val="002060"/>
          <w:sz w:val="28"/>
          <w:szCs w:val="28"/>
        </w:rPr>
        <w:t xml:space="preserve">Modifica dell’indirizzo </w:t>
      </w:r>
      <w:proofErr w:type="gramStart"/>
      <w:r w:rsidRPr="006A7979">
        <w:rPr>
          <w:rFonts w:asciiTheme="majorHAnsi" w:hAnsiTheme="majorHAnsi" w:cstheme="majorHAnsi"/>
          <w:color w:val="002060"/>
          <w:sz w:val="28"/>
          <w:szCs w:val="28"/>
        </w:rPr>
        <w:t>email</w:t>
      </w:r>
      <w:proofErr w:type="gramEnd"/>
      <w:r w:rsidRPr="006A7979">
        <w:rPr>
          <w:rFonts w:asciiTheme="majorHAnsi" w:hAnsiTheme="majorHAnsi" w:cstheme="majorHAnsi"/>
          <w:color w:val="002060"/>
          <w:sz w:val="28"/>
          <w:szCs w:val="28"/>
        </w:rPr>
        <w:t xml:space="preserve"> per le notifiche</w:t>
      </w:r>
      <w:bookmarkEnd w:id="3"/>
    </w:p>
    <w:p w14:paraId="12E0B468" w14:textId="77777777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5175C48F" w14:textId="4B036764" w:rsidR="006A7979" w:rsidRPr="006A7979" w:rsidRDefault="006A7979" w:rsidP="006A7979">
      <w:pPr>
        <w:pStyle w:val="Default"/>
        <w:numPr>
          <w:ilvl w:val="0"/>
          <w:numId w:val="38"/>
        </w:numPr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Inserire la nuova e-mail nel campo </w:t>
      </w:r>
      <w:r w:rsidRPr="006A7979">
        <w:rPr>
          <w:rFonts w:asciiTheme="majorHAnsi" w:hAnsiTheme="majorHAnsi" w:cstheme="majorHAnsi"/>
          <w:b/>
          <w:bCs/>
          <w:iCs/>
          <w:sz w:val="22"/>
          <w:szCs w:val="22"/>
        </w:rPr>
        <w:t>Nuova e-mail riferimento</w:t>
      </w:r>
    </w:p>
    <w:p w14:paraId="2E02866E" w14:textId="77777777" w:rsidR="006A7979" w:rsidRP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31EBF3B1" w14:textId="52B44B3D" w:rsidR="006A7979" w:rsidRPr="006A7979" w:rsidRDefault="006A7979" w:rsidP="006A7979">
      <w:pPr>
        <w:pStyle w:val="Default"/>
        <w:numPr>
          <w:ilvl w:val="0"/>
          <w:numId w:val="38"/>
        </w:numPr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Ripetere il nuovo indirizzo e-mail nel campo di controllo </w:t>
      </w:r>
      <w:r w:rsidRPr="006A7979">
        <w:rPr>
          <w:rFonts w:asciiTheme="majorHAnsi" w:hAnsiTheme="majorHAnsi" w:cstheme="majorHAnsi"/>
          <w:b/>
          <w:bCs/>
          <w:iCs/>
          <w:sz w:val="22"/>
          <w:szCs w:val="22"/>
        </w:rPr>
        <w:t>Ripeti e-mail</w:t>
      </w:r>
    </w:p>
    <w:p w14:paraId="43F09CF3" w14:textId="4A104A2F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2BA11B03" w14:textId="0F827C26" w:rsidR="006A7979" w:rsidRDefault="006A7979" w:rsidP="006A7979">
      <w:pPr>
        <w:pStyle w:val="Default"/>
        <w:numPr>
          <w:ilvl w:val="0"/>
          <w:numId w:val="38"/>
        </w:numPr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Cliccare sul pulsante </w:t>
      </w:r>
      <w:r>
        <w:rPr>
          <w:rFonts w:asciiTheme="majorHAnsi" w:hAnsiTheme="majorHAnsi" w:cstheme="majorHAnsi"/>
          <w:sz w:val="22"/>
          <w:szCs w:val="22"/>
        </w:rPr>
        <w:t>Salva per completare l’operazione</w:t>
      </w:r>
    </w:p>
    <w:p w14:paraId="5EDE216E" w14:textId="77777777" w:rsidR="006A7979" w:rsidRDefault="006A7979" w:rsidP="006A7979">
      <w:pPr>
        <w:pStyle w:val="Paragrafoelenco"/>
        <w:rPr>
          <w:rFonts w:asciiTheme="majorHAnsi" w:hAnsiTheme="majorHAnsi" w:cstheme="majorHAnsi"/>
        </w:rPr>
      </w:pPr>
    </w:p>
    <w:p w14:paraId="759B38C7" w14:textId="77777777" w:rsidR="006A7979" w:rsidRP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5E9603BA" w14:textId="77777777" w:rsidR="006A7979" w:rsidRP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3C19E068" w14:textId="77777777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bookmarkStart w:id="4" w:name="_Toc71878562"/>
      <w:r w:rsidRPr="006A7979">
        <w:rPr>
          <w:rFonts w:asciiTheme="majorHAnsi" w:hAnsiTheme="majorHAnsi" w:cstheme="majorHAnsi"/>
          <w:color w:val="002060"/>
          <w:sz w:val="28"/>
          <w:szCs w:val="28"/>
        </w:rPr>
        <w:t>Modifica della password di accesso</w:t>
      </w:r>
      <w:bookmarkEnd w:id="4"/>
    </w:p>
    <w:p w14:paraId="47C2D23E" w14:textId="77777777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17536DE4" w14:textId="0A2B0F36" w:rsidR="006A7979" w:rsidRDefault="006A7979" w:rsidP="006A7979">
      <w:pPr>
        <w:pStyle w:val="Default"/>
        <w:numPr>
          <w:ilvl w:val="0"/>
          <w:numId w:val="39"/>
        </w:numPr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Inserire la vecchia password nel campo </w:t>
      </w:r>
      <w:r w:rsidRPr="006A7979">
        <w:rPr>
          <w:rFonts w:asciiTheme="majorHAnsi" w:hAnsiTheme="majorHAnsi" w:cstheme="majorHAnsi"/>
          <w:b/>
          <w:bCs/>
          <w:iCs/>
          <w:sz w:val="22"/>
          <w:szCs w:val="22"/>
        </w:rPr>
        <w:t>Password attuale</w:t>
      </w:r>
    </w:p>
    <w:p w14:paraId="30F34882" w14:textId="77777777" w:rsidR="006A7979" w:rsidRPr="006A7979" w:rsidRDefault="006A7979" w:rsidP="006A7979">
      <w:pPr>
        <w:pStyle w:val="Default"/>
        <w:ind w:left="360"/>
        <w:rPr>
          <w:rFonts w:asciiTheme="majorHAnsi" w:hAnsiTheme="majorHAnsi" w:cstheme="majorHAnsi"/>
          <w:sz w:val="22"/>
          <w:szCs w:val="22"/>
        </w:rPr>
      </w:pPr>
    </w:p>
    <w:p w14:paraId="76AB78CD" w14:textId="05CB8486" w:rsidR="006A7979" w:rsidRPr="006A7979" w:rsidRDefault="006A7979" w:rsidP="006A7979">
      <w:pPr>
        <w:pStyle w:val="Default"/>
        <w:numPr>
          <w:ilvl w:val="0"/>
          <w:numId w:val="39"/>
        </w:numPr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Inserire la nuova password nel campo </w:t>
      </w:r>
      <w:r w:rsidRPr="006A7979">
        <w:rPr>
          <w:rFonts w:asciiTheme="majorHAnsi" w:hAnsiTheme="majorHAnsi" w:cstheme="majorHAnsi"/>
          <w:b/>
          <w:bCs/>
          <w:iCs/>
          <w:sz w:val="22"/>
          <w:szCs w:val="22"/>
        </w:rPr>
        <w:t>Nuova Password</w:t>
      </w:r>
    </w:p>
    <w:p w14:paraId="2B463A6C" w14:textId="77777777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03C1514" w14:textId="6E23C284" w:rsidR="006A7979" w:rsidRPr="006A7979" w:rsidRDefault="006A7979" w:rsidP="006A7979">
      <w:pPr>
        <w:pStyle w:val="Default"/>
        <w:numPr>
          <w:ilvl w:val="0"/>
          <w:numId w:val="39"/>
        </w:numPr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Ripetere la nuova password nel campo di controllo </w:t>
      </w:r>
      <w:r w:rsidRPr="006A7979">
        <w:rPr>
          <w:rFonts w:asciiTheme="majorHAnsi" w:hAnsiTheme="majorHAnsi" w:cstheme="majorHAnsi"/>
          <w:b/>
          <w:bCs/>
          <w:iCs/>
          <w:sz w:val="22"/>
          <w:szCs w:val="22"/>
        </w:rPr>
        <w:t>Conferma Password</w:t>
      </w:r>
    </w:p>
    <w:p w14:paraId="5C0183EB" w14:textId="6CEA4706" w:rsidR="006A7979" w:rsidRPr="006A7979" w:rsidRDefault="006A7979" w:rsidP="006A7979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37CB0382" w14:textId="77777777" w:rsidR="006A7979" w:rsidRDefault="006A7979" w:rsidP="006A7979">
      <w:pPr>
        <w:pStyle w:val="Default"/>
        <w:numPr>
          <w:ilvl w:val="0"/>
          <w:numId w:val="38"/>
        </w:numPr>
        <w:rPr>
          <w:rFonts w:asciiTheme="majorHAnsi" w:hAnsiTheme="majorHAnsi" w:cstheme="majorHAnsi"/>
          <w:sz w:val="22"/>
          <w:szCs w:val="22"/>
        </w:rPr>
      </w:pPr>
      <w:r w:rsidRPr="006A7979">
        <w:rPr>
          <w:rFonts w:asciiTheme="majorHAnsi" w:hAnsiTheme="majorHAnsi" w:cstheme="majorHAnsi"/>
          <w:sz w:val="22"/>
          <w:szCs w:val="22"/>
        </w:rPr>
        <w:t xml:space="preserve">Cliccare sul pulsante </w:t>
      </w:r>
      <w:r>
        <w:rPr>
          <w:rFonts w:asciiTheme="majorHAnsi" w:hAnsiTheme="majorHAnsi" w:cstheme="majorHAnsi"/>
          <w:sz w:val="22"/>
          <w:szCs w:val="22"/>
        </w:rPr>
        <w:t>Salva per completare l’operazione</w:t>
      </w:r>
    </w:p>
    <w:p w14:paraId="39508AC0" w14:textId="6737ACCD" w:rsid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5DED2E28" w14:textId="77777777" w:rsidR="006A7979" w:rsidRPr="006A7979" w:rsidRDefault="006A7979" w:rsidP="006A7979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6A61E862" w14:textId="77777777" w:rsidR="00BD6358" w:rsidRPr="00BD6358" w:rsidRDefault="00BD6358" w:rsidP="00DD6EF2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sectPr w:rsidR="00BD6358" w:rsidRPr="00BD6358" w:rsidSect="0020152C">
      <w:headerReference w:type="default" r:id="rId29"/>
      <w:footerReference w:type="default" r:id="rId30"/>
      <w:headerReference w:type="first" r:id="rId31"/>
      <w:footerReference w:type="first" r:id="rId32"/>
      <w:pgSz w:w="11900" w:h="16840" w:code="9"/>
      <w:pgMar w:top="1418" w:right="1270" w:bottom="1418" w:left="1134" w:header="113" w:footer="170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2E6C9" w14:textId="77777777" w:rsidR="00C82684" w:rsidRDefault="00C82684" w:rsidP="006862AC">
      <w:r>
        <w:separator/>
      </w:r>
    </w:p>
  </w:endnote>
  <w:endnote w:type="continuationSeparator" w:id="0">
    <w:p w14:paraId="6DF78F55" w14:textId="77777777" w:rsidR="00C82684" w:rsidRDefault="00C82684" w:rsidP="00686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22D75" w14:textId="77777777" w:rsidR="001B1359" w:rsidRDefault="001B1359" w:rsidP="00142AA7">
    <w:pPr>
      <w:autoSpaceDE w:val="0"/>
      <w:autoSpaceDN w:val="0"/>
      <w:adjustRightInd w:val="0"/>
      <w:ind w:hanging="851"/>
      <w:rPr>
        <w:rStyle w:val="Numeropagina"/>
        <w:rFonts w:ascii="Verdana" w:hAnsi="Verdana"/>
        <w:sz w:val="12"/>
      </w:rPr>
    </w:pPr>
    <w:r w:rsidRPr="00FA0894">
      <w:rPr>
        <w:rFonts w:ascii="Helvetica" w:hAnsi="Helvetica"/>
        <w:color w:val="000000"/>
        <w:sz w:val="12"/>
        <w:szCs w:val="12"/>
      </w:rPr>
      <w:t>Pagina n.</w:t>
    </w:r>
    <w:r w:rsidRPr="00FA0894">
      <w:rPr>
        <w:rFonts w:ascii="Helvetica" w:hAnsi="Helvetica"/>
        <w:i/>
        <w:color w:val="000000"/>
        <w:sz w:val="16"/>
      </w:rPr>
      <w:t xml:space="preserve"> </w:t>
    </w:r>
    <w:r w:rsidRPr="00FA0894">
      <w:rPr>
        <w:rStyle w:val="Numeropagina"/>
        <w:rFonts w:ascii="Helvetica" w:hAnsi="Helvetica"/>
        <w:i/>
        <w:sz w:val="16"/>
      </w:rPr>
      <w:fldChar w:fldCharType="begin"/>
    </w:r>
    <w:r w:rsidRPr="00FA0894">
      <w:rPr>
        <w:rStyle w:val="Numeropagina"/>
        <w:rFonts w:ascii="Helvetica" w:hAnsi="Helvetica"/>
        <w:i/>
        <w:sz w:val="16"/>
      </w:rPr>
      <w:instrText xml:space="preserve"> PAGE </w:instrText>
    </w:r>
    <w:r w:rsidRPr="00FA0894">
      <w:rPr>
        <w:rStyle w:val="Numeropagina"/>
        <w:rFonts w:ascii="Helvetica" w:hAnsi="Helvetica"/>
        <w:i/>
        <w:sz w:val="16"/>
      </w:rPr>
      <w:fldChar w:fldCharType="separate"/>
    </w:r>
    <w:r>
      <w:rPr>
        <w:rStyle w:val="Numeropagina"/>
        <w:rFonts w:ascii="Helvetica" w:hAnsi="Helvetica"/>
        <w:i/>
        <w:noProof/>
        <w:sz w:val="16"/>
      </w:rPr>
      <w:t>2</w:t>
    </w:r>
    <w:r w:rsidRPr="00FA0894">
      <w:rPr>
        <w:rStyle w:val="Numeropagina"/>
        <w:rFonts w:ascii="Helvetica" w:hAnsi="Helvetica"/>
        <w:i/>
        <w:sz w:val="16"/>
      </w:rPr>
      <w:fldChar w:fldCharType="end"/>
    </w:r>
  </w:p>
  <w:p w14:paraId="1136B966" w14:textId="77777777" w:rsidR="001B1359" w:rsidRDefault="001B1359" w:rsidP="00F00ABE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7B733400" w14:textId="77777777" w:rsidR="001B1359" w:rsidRDefault="001B1359" w:rsidP="00F00ABE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0D9EDBD0" w14:textId="77777777" w:rsidR="001B1359" w:rsidRDefault="001B1359" w:rsidP="00F00ABE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22637F20" w14:textId="77777777" w:rsidR="001B1359" w:rsidRDefault="001B1359" w:rsidP="00F00ABE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5E10A9D1" w14:textId="77777777" w:rsidR="001B1359" w:rsidRDefault="001B1359" w:rsidP="00F00ABE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404FA3CC" w14:textId="77777777" w:rsidR="001B1359" w:rsidRDefault="001B1359" w:rsidP="00F00ABE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4A4BA007" w14:textId="77777777" w:rsidR="001B1359" w:rsidRDefault="001B1359" w:rsidP="00F00ABE">
    <w:pPr>
      <w:autoSpaceDE w:val="0"/>
      <w:autoSpaceDN w:val="0"/>
      <w:adjustRightInd w:val="0"/>
      <w:rPr>
        <w:rFonts w:ascii="Verdana" w:hAnsi="Verdana"/>
        <w:color w:val="000000"/>
        <w:spacing w:val="20"/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2129F" w14:textId="77777777" w:rsidR="001B1359" w:rsidRDefault="001B1359" w:rsidP="00FB3EB9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6DB11BF3" w14:textId="77777777" w:rsidR="001B1359" w:rsidRDefault="001B1359" w:rsidP="00FB3EB9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3E8A3057" w14:textId="77777777" w:rsidR="001B1359" w:rsidRDefault="001B1359" w:rsidP="00FB3EB9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566D4535" w14:textId="77777777" w:rsidR="001B1359" w:rsidRDefault="001B1359" w:rsidP="00FB3EB9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3904E6A9" w14:textId="77777777" w:rsidR="001B1359" w:rsidRDefault="001B1359" w:rsidP="00FB3EB9">
    <w:pPr>
      <w:autoSpaceDE w:val="0"/>
      <w:autoSpaceDN w:val="0"/>
      <w:adjustRightInd w:val="0"/>
      <w:rPr>
        <w:rStyle w:val="Numeropagina"/>
        <w:rFonts w:ascii="Verdana" w:hAnsi="Verdana"/>
        <w:sz w:val="12"/>
      </w:rPr>
    </w:pPr>
  </w:p>
  <w:p w14:paraId="0C11A429" w14:textId="77777777" w:rsidR="001B1359" w:rsidRDefault="001B135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15951" w14:textId="77777777" w:rsidR="00C82684" w:rsidRDefault="00C82684" w:rsidP="006862AC">
      <w:r>
        <w:separator/>
      </w:r>
    </w:p>
  </w:footnote>
  <w:footnote w:type="continuationSeparator" w:id="0">
    <w:p w14:paraId="7B16D6B8" w14:textId="77777777" w:rsidR="00C82684" w:rsidRDefault="00C82684" w:rsidP="00686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98CD9" w14:textId="77777777" w:rsidR="001B1359" w:rsidRDefault="001B1359" w:rsidP="000A46DA">
    <w:pPr>
      <w:autoSpaceDE w:val="0"/>
      <w:autoSpaceDN w:val="0"/>
      <w:adjustRightInd w:val="0"/>
      <w:ind w:left="-1134"/>
      <w:jc w:val="right"/>
      <w:rPr>
        <w:rFonts w:ascii="Calibri" w:hAnsi="Calibri"/>
        <w:i/>
        <w:noProof/>
        <w:color w:val="000000"/>
        <w:sz w:val="16"/>
        <w:lang w:eastAsia="it-IT"/>
      </w:rPr>
    </w:pPr>
  </w:p>
  <w:p w14:paraId="169D27A4" w14:textId="77777777" w:rsidR="001B1359" w:rsidRPr="00970F1F" w:rsidRDefault="001B1359" w:rsidP="00686326">
    <w:pPr>
      <w:autoSpaceDE w:val="0"/>
      <w:autoSpaceDN w:val="0"/>
      <w:adjustRightInd w:val="0"/>
      <w:jc w:val="right"/>
      <w:rPr>
        <w:rFonts w:ascii="Calibri" w:hAnsi="Calibri"/>
        <w:color w:val="000000"/>
        <w:sz w:val="16"/>
      </w:rPr>
    </w:pPr>
  </w:p>
  <w:p w14:paraId="26068B02" w14:textId="77777777" w:rsidR="001B1359" w:rsidRPr="00975D0A" w:rsidRDefault="001B1359" w:rsidP="00970F1F">
    <w:pPr>
      <w:autoSpaceDE w:val="0"/>
      <w:autoSpaceDN w:val="0"/>
      <w:adjustRightInd w:val="0"/>
      <w:ind w:left="709" w:right="-2"/>
      <w:jc w:val="right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noProof/>
        <w:sz w:val="16"/>
        <w:szCs w:val="16"/>
        <w:lang w:eastAsia="it-IT"/>
      </w:rPr>
      <w:drawing>
        <wp:inline distT="0" distB="0" distL="0" distR="0" wp14:anchorId="17704553" wp14:editId="49203108">
          <wp:extent cx="441955" cy="520996"/>
          <wp:effectExtent l="0" t="0" r="0" b="0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43" cy="602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7C2EF" w14:textId="77777777" w:rsidR="001B1359" w:rsidRDefault="001B1359" w:rsidP="000A46DA">
    <w:pPr>
      <w:pStyle w:val="Intestazione"/>
      <w:ind w:left="-1134"/>
      <w:jc w:val="right"/>
      <w:rPr>
        <w:rFonts w:ascii="Calibri" w:hAnsi="Calibri"/>
        <w:i/>
        <w:noProof/>
        <w:color w:val="000000"/>
        <w:sz w:val="16"/>
        <w:lang w:eastAsia="it-IT"/>
      </w:rPr>
    </w:pPr>
  </w:p>
  <w:p w14:paraId="129E0A71" w14:textId="77777777" w:rsidR="001B1359" w:rsidRDefault="001B1359" w:rsidP="00970F1F">
    <w:pPr>
      <w:pStyle w:val="Intestazione"/>
      <w:tabs>
        <w:tab w:val="clear" w:pos="9638"/>
      </w:tabs>
      <w:ind w:right="-2"/>
      <w:jc w:val="right"/>
    </w:pPr>
    <w:r>
      <w:rPr>
        <w:rFonts w:ascii="Helvetica" w:hAnsi="Helvetica"/>
        <w:noProof/>
        <w:sz w:val="16"/>
        <w:szCs w:val="16"/>
        <w:lang w:eastAsia="it-IT"/>
      </w:rPr>
      <w:drawing>
        <wp:inline distT="0" distB="0" distL="0" distR="0" wp14:anchorId="7305DC5D" wp14:editId="42E3E188">
          <wp:extent cx="1774756" cy="522000"/>
          <wp:effectExtent l="0" t="0" r="0" b="0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756" cy="5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D679F"/>
    <w:multiLevelType w:val="hybridMultilevel"/>
    <w:tmpl w:val="2EBE9F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A4DCD"/>
    <w:multiLevelType w:val="hybridMultilevel"/>
    <w:tmpl w:val="69FEAC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653AE"/>
    <w:multiLevelType w:val="hybridMultilevel"/>
    <w:tmpl w:val="ED9E4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97BC6"/>
    <w:multiLevelType w:val="multilevel"/>
    <w:tmpl w:val="072A1CBA"/>
    <w:lvl w:ilvl="0">
      <w:start w:val="1"/>
      <w:numFmt w:val="decimal"/>
      <w:pStyle w:val="Titolo-primolivello"/>
      <w:lvlText w:val="%1."/>
      <w:lvlJc w:val="left"/>
      <w:pPr>
        <w:ind w:left="360" w:hanging="360"/>
      </w:pPr>
      <w:rPr>
        <w:sz w:val="26"/>
        <w:szCs w:val="26"/>
      </w:rPr>
    </w:lvl>
    <w:lvl w:ilvl="1">
      <w:start w:val="1"/>
      <w:numFmt w:val="decimal"/>
      <w:pStyle w:val="Titolo-secondolivello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CD2CE5"/>
    <w:multiLevelType w:val="hybridMultilevel"/>
    <w:tmpl w:val="0832A93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B12C7"/>
    <w:multiLevelType w:val="hybridMultilevel"/>
    <w:tmpl w:val="0CEE4B64"/>
    <w:lvl w:ilvl="0" w:tplc="030680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187331"/>
    <w:multiLevelType w:val="hybridMultilevel"/>
    <w:tmpl w:val="B9742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866D0"/>
    <w:multiLevelType w:val="hybridMultilevel"/>
    <w:tmpl w:val="F32A4132"/>
    <w:lvl w:ilvl="0" w:tplc="030680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30680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E1EED"/>
    <w:multiLevelType w:val="hybridMultilevel"/>
    <w:tmpl w:val="837A4C98"/>
    <w:lvl w:ilvl="0" w:tplc="030680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30680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B435F9"/>
    <w:multiLevelType w:val="hybridMultilevel"/>
    <w:tmpl w:val="BA026E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A27F87"/>
    <w:multiLevelType w:val="hybridMultilevel"/>
    <w:tmpl w:val="39420F8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11471E6"/>
    <w:multiLevelType w:val="hybridMultilevel"/>
    <w:tmpl w:val="93F82C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37666E"/>
    <w:multiLevelType w:val="hybridMultilevel"/>
    <w:tmpl w:val="21FAB49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4276100"/>
    <w:multiLevelType w:val="multilevel"/>
    <w:tmpl w:val="2B1AE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5510A7"/>
    <w:multiLevelType w:val="hybridMultilevel"/>
    <w:tmpl w:val="F654A4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6128A2"/>
    <w:multiLevelType w:val="hybridMultilevel"/>
    <w:tmpl w:val="092A141C"/>
    <w:lvl w:ilvl="0" w:tplc="030680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2C773E"/>
    <w:multiLevelType w:val="hybridMultilevel"/>
    <w:tmpl w:val="8EDE838E"/>
    <w:lvl w:ilvl="0" w:tplc="030680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910F9D"/>
    <w:multiLevelType w:val="hybridMultilevel"/>
    <w:tmpl w:val="A7481866"/>
    <w:lvl w:ilvl="0" w:tplc="F8EE513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2045BF"/>
    <w:multiLevelType w:val="hybridMultilevel"/>
    <w:tmpl w:val="26BC7FA2"/>
    <w:lvl w:ilvl="0" w:tplc="811EFB4C">
      <w:start w:val="1"/>
      <w:numFmt w:val="bullet"/>
      <w:lvlText w:val="-"/>
      <w:lvlJc w:val="left"/>
      <w:pPr>
        <w:ind w:left="1080" w:hanging="360"/>
      </w:pPr>
      <w:rPr>
        <w:rFonts w:ascii="Calibri Light" w:eastAsia="Cambr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39E26C8"/>
    <w:multiLevelType w:val="hybridMultilevel"/>
    <w:tmpl w:val="4FE803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1EFB4C">
      <w:start w:val="1"/>
      <w:numFmt w:val="bullet"/>
      <w:lvlText w:val="-"/>
      <w:lvlJc w:val="left"/>
      <w:pPr>
        <w:ind w:left="1440" w:hanging="360"/>
      </w:pPr>
      <w:rPr>
        <w:rFonts w:ascii="Calibri Light" w:eastAsia="Cambria" w:hAnsi="Calibri Light" w:cs="Calibri Light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A4582A"/>
    <w:multiLevelType w:val="hybridMultilevel"/>
    <w:tmpl w:val="FEACBC88"/>
    <w:lvl w:ilvl="0" w:tplc="0306804A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25D7688A"/>
    <w:multiLevelType w:val="hybridMultilevel"/>
    <w:tmpl w:val="69FEAC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0F43A8"/>
    <w:multiLevelType w:val="hybridMultilevel"/>
    <w:tmpl w:val="34F298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FB6260"/>
    <w:multiLevelType w:val="hybridMultilevel"/>
    <w:tmpl w:val="111CAE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B72BB"/>
    <w:multiLevelType w:val="hybridMultilevel"/>
    <w:tmpl w:val="69FEAC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C067449"/>
    <w:multiLevelType w:val="hybridMultilevel"/>
    <w:tmpl w:val="93F82C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543AC4"/>
    <w:multiLevelType w:val="hybridMultilevel"/>
    <w:tmpl w:val="39420F8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22F5375"/>
    <w:multiLevelType w:val="hybridMultilevel"/>
    <w:tmpl w:val="EAC8AD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C20FC8"/>
    <w:multiLevelType w:val="hybridMultilevel"/>
    <w:tmpl w:val="1A8CBD7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E6697A"/>
    <w:multiLevelType w:val="hybridMultilevel"/>
    <w:tmpl w:val="21FAB49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F5C5096"/>
    <w:multiLevelType w:val="hybridMultilevel"/>
    <w:tmpl w:val="9BB8797A"/>
    <w:lvl w:ilvl="0" w:tplc="0306804A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55252D10"/>
    <w:multiLevelType w:val="hybridMultilevel"/>
    <w:tmpl w:val="F3B40A38"/>
    <w:lvl w:ilvl="0" w:tplc="030680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2B042F"/>
    <w:multiLevelType w:val="hybridMultilevel"/>
    <w:tmpl w:val="3DAE96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9978CA"/>
    <w:multiLevelType w:val="hybridMultilevel"/>
    <w:tmpl w:val="1A8CBD7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E55656"/>
    <w:multiLevelType w:val="multilevel"/>
    <w:tmpl w:val="D4881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48713F"/>
    <w:multiLevelType w:val="hybridMultilevel"/>
    <w:tmpl w:val="0CFEC616"/>
    <w:lvl w:ilvl="0" w:tplc="4C32719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511C0"/>
    <w:multiLevelType w:val="hybridMultilevel"/>
    <w:tmpl w:val="5764F642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FE2CFD"/>
    <w:multiLevelType w:val="hybridMultilevel"/>
    <w:tmpl w:val="3C5E73FE"/>
    <w:lvl w:ilvl="0" w:tplc="030680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0"/>
  </w:num>
  <w:num w:numId="5">
    <w:abstractNumId w:val="7"/>
  </w:num>
  <w:num w:numId="6">
    <w:abstractNumId w:val="32"/>
  </w:num>
  <w:num w:numId="7">
    <w:abstractNumId w:val="16"/>
  </w:num>
  <w:num w:numId="8">
    <w:abstractNumId w:val="37"/>
  </w:num>
  <w:num w:numId="9">
    <w:abstractNumId w:val="30"/>
  </w:num>
  <w:num w:numId="10">
    <w:abstractNumId w:val="15"/>
  </w:num>
  <w:num w:numId="11">
    <w:abstractNumId w:val="5"/>
  </w:num>
  <w:num w:numId="12">
    <w:abstractNumId w:val="31"/>
  </w:num>
  <w:num w:numId="13">
    <w:abstractNumId w:val="23"/>
  </w:num>
  <w:num w:numId="14">
    <w:abstractNumId w:val="9"/>
  </w:num>
  <w:num w:numId="15">
    <w:abstractNumId w:val="14"/>
  </w:num>
  <w:num w:numId="16">
    <w:abstractNumId w:val="24"/>
  </w:num>
  <w:num w:numId="17">
    <w:abstractNumId w:val="18"/>
  </w:num>
  <w:num w:numId="18">
    <w:abstractNumId w:val="21"/>
  </w:num>
  <w:num w:numId="19">
    <w:abstractNumId w:val="1"/>
  </w:num>
  <w:num w:numId="20">
    <w:abstractNumId w:val="19"/>
  </w:num>
  <w:num w:numId="21">
    <w:abstractNumId w:val="22"/>
  </w:num>
  <w:num w:numId="22">
    <w:abstractNumId w:val="33"/>
  </w:num>
  <w:num w:numId="23">
    <w:abstractNumId w:val="28"/>
  </w:num>
  <w:num w:numId="24">
    <w:abstractNumId w:val="0"/>
  </w:num>
  <w:num w:numId="25">
    <w:abstractNumId w:val="2"/>
  </w:num>
  <w:num w:numId="26">
    <w:abstractNumId w:val="13"/>
  </w:num>
  <w:num w:numId="27">
    <w:abstractNumId w:val="13"/>
  </w:num>
  <w:num w:numId="28">
    <w:abstractNumId w:val="36"/>
  </w:num>
  <w:num w:numId="29">
    <w:abstractNumId w:val="17"/>
  </w:num>
  <w:num w:numId="30">
    <w:abstractNumId w:val="34"/>
  </w:num>
  <w:num w:numId="31">
    <w:abstractNumId w:val="35"/>
  </w:num>
  <w:num w:numId="32">
    <w:abstractNumId w:val="25"/>
  </w:num>
  <w:num w:numId="33">
    <w:abstractNumId w:val="12"/>
  </w:num>
  <w:num w:numId="34">
    <w:abstractNumId w:val="11"/>
  </w:num>
  <w:num w:numId="35">
    <w:abstractNumId w:val="29"/>
  </w:num>
  <w:num w:numId="36">
    <w:abstractNumId w:val="6"/>
  </w:num>
  <w:num w:numId="37">
    <w:abstractNumId w:val="27"/>
  </w:num>
  <w:num w:numId="38">
    <w:abstractNumId w:val="26"/>
  </w:num>
  <w:num w:numId="3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FE9"/>
    <w:rsid w:val="000027BF"/>
    <w:rsid w:val="00005AE9"/>
    <w:rsid w:val="00013C11"/>
    <w:rsid w:val="00016119"/>
    <w:rsid w:val="00023180"/>
    <w:rsid w:val="00026385"/>
    <w:rsid w:val="0002700A"/>
    <w:rsid w:val="00034590"/>
    <w:rsid w:val="00041825"/>
    <w:rsid w:val="00044BBD"/>
    <w:rsid w:val="000545AF"/>
    <w:rsid w:val="0006498F"/>
    <w:rsid w:val="00067449"/>
    <w:rsid w:val="00067F35"/>
    <w:rsid w:val="000702D0"/>
    <w:rsid w:val="00071A91"/>
    <w:rsid w:val="00072477"/>
    <w:rsid w:val="000737C7"/>
    <w:rsid w:val="00074941"/>
    <w:rsid w:val="000765CF"/>
    <w:rsid w:val="00077AD7"/>
    <w:rsid w:val="0008298D"/>
    <w:rsid w:val="00087E67"/>
    <w:rsid w:val="00090062"/>
    <w:rsid w:val="000901C5"/>
    <w:rsid w:val="000902EA"/>
    <w:rsid w:val="00093CB3"/>
    <w:rsid w:val="000A0178"/>
    <w:rsid w:val="000A46DA"/>
    <w:rsid w:val="000A4FDC"/>
    <w:rsid w:val="000A5297"/>
    <w:rsid w:val="000B0A4D"/>
    <w:rsid w:val="000B4ED3"/>
    <w:rsid w:val="000B5023"/>
    <w:rsid w:val="000B5873"/>
    <w:rsid w:val="000D40FE"/>
    <w:rsid w:val="000D44B3"/>
    <w:rsid w:val="000D5FA6"/>
    <w:rsid w:val="000E6442"/>
    <w:rsid w:val="000F128B"/>
    <w:rsid w:val="000F2402"/>
    <w:rsid w:val="000F51CB"/>
    <w:rsid w:val="0010283B"/>
    <w:rsid w:val="001058F2"/>
    <w:rsid w:val="00105FB7"/>
    <w:rsid w:val="00107A05"/>
    <w:rsid w:val="001104AB"/>
    <w:rsid w:val="00110668"/>
    <w:rsid w:val="0013242D"/>
    <w:rsid w:val="00136ED2"/>
    <w:rsid w:val="00137BAC"/>
    <w:rsid w:val="00141192"/>
    <w:rsid w:val="00142AA7"/>
    <w:rsid w:val="00167B6D"/>
    <w:rsid w:val="00170348"/>
    <w:rsid w:val="0017187A"/>
    <w:rsid w:val="00172E09"/>
    <w:rsid w:val="0018639D"/>
    <w:rsid w:val="00194A77"/>
    <w:rsid w:val="001B1359"/>
    <w:rsid w:val="001B467E"/>
    <w:rsid w:val="001D3706"/>
    <w:rsid w:val="001E59BF"/>
    <w:rsid w:val="001E79AA"/>
    <w:rsid w:val="0020152C"/>
    <w:rsid w:val="00206266"/>
    <w:rsid w:val="0021477A"/>
    <w:rsid w:val="00215771"/>
    <w:rsid w:val="002279D9"/>
    <w:rsid w:val="00233C43"/>
    <w:rsid w:val="00234309"/>
    <w:rsid w:val="002369BF"/>
    <w:rsid w:val="00251171"/>
    <w:rsid w:val="002513AE"/>
    <w:rsid w:val="002534EE"/>
    <w:rsid w:val="002616D4"/>
    <w:rsid w:val="002652DB"/>
    <w:rsid w:val="002831C8"/>
    <w:rsid w:val="00283223"/>
    <w:rsid w:val="002854C6"/>
    <w:rsid w:val="002966BD"/>
    <w:rsid w:val="00297996"/>
    <w:rsid w:val="002A4D3F"/>
    <w:rsid w:val="002B0396"/>
    <w:rsid w:val="002C236B"/>
    <w:rsid w:val="002C42CC"/>
    <w:rsid w:val="002D3E77"/>
    <w:rsid w:val="002E1560"/>
    <w:rsid w:val="002E2C66"/>
    <w:rsid w:val="002E4214"/>
    <w:rsid w:val="00301795"/>
    <w:rsid w:val="00311569"/>
    <w:rsid w:val="003143E1"/>
    <w:rsid w:val="00316812"/>
    <w:rsid w:val="00316B57"/>
    <w:rsid w:val="003260AF"/>
    <w:rsid w:val="0033248F"/>
    <w:rsid w:val="00332B71"/>
    <w:rsid w:val="00334DEC"/>
    <w:rsid w:val="0033562C"/>
    <w:rsid w:val="003416F8"/>
    <w:rsid w:val="00345DB5"/>
    <w:rsid w:val="00356014"/>
    <w:rsid w:val="003670D9"/>
    <w:rsid w:val="003779D3"/>
    <w:rsid w:val="00380987"/>
    <w:rsid w:val="00381F40"/>
    <w:rsid w:val="003841D1"/>
    <w:rsid w:val="003910AA"/>
    <w:rsid w:val="00392708"/>
    <w:rsid w:val="003A0FFC"/>
    <w:rsid w:val="003A1E40"/>
    <w:rsid w:val="003A4B2F"/>
    <w:rsid w:val="003B7698"/>
    <w:rsid w:val="003C0331"/>
    <w:rsid w:val="003C4337"/>
    <w:rsid w:val="003C71F3"/>
    <w:rsid w:val="003E48BE"/>
    <w:rsid w:val="003E7873"/>
    <w:rsid w:val="003F17D3"/>
    <w:rsid w:val="003F2C5B"/>
    <w:rsid w:val="00410D98"/>
    <w:rsid w:val="004129DF"/>
    <w:rsid w:val="00416BE2"/>
    <w:rsid w:val="00417D27"/>
    <w:rsid w:val="004339D6"/>
    <w:rsid w:val="00441DC2"/>
    <w:rsid w:val="004429AF"/>
    <w:rsid w:val="00445527"/>
    <w:rsid w:val="00445D3C"/>
    <w:rsid w:val="00447148"/>
    <w:rsid w:val="00450798"/>
    <w:rsid w:val="00460622"/>
    <w:rsid w:val="00461BA4"/>
    <w:rsid w:val="00462BB5"/>
    <w:rsid w:val="004728C8"/>
    <w:rsid w:val="0048636A"/>
    <w:rsid w:val="004954B2"/>
    <w:rsid w:val="004A346F"/>
    <w:rsid w:val="004A46EA"/>
    <w:rsid w:val="004B7D53"/>
    <w:rsid w:val="004C1E10"/>
    <w:rsid w:val="004C3BA8"/>
    <w:rsid w:val="004D19BD"/>
    <w:rsid w:val="004E0EDC"/>
    <w:rsid w:val="004E449D"/>
    <w:rsid w:val="004E4B35"/>
    <w:rsid w:val="004E5C27"/>
    <w:rsid w:val="0050057E"/>
    <w:rsid w:val="005006F8"/>
    <w:rsid w:val="00527DDA"/>
    <w:rsid w:val="0053777A"/>
    <w:rsid w:val="00545237"/>
    <w:rsid w:val="005456E4"/>
    <w:rsid w:val="0055078B"/>
    <w:rsid w:val="005526EA"/>
    <w:rsid w:val="0055567B"/>
    <w:rsid w:val="005559A5"/>
    <w:rsid w:val="00557458"/>
    <w:rsid w:val="005579F6"/>
    <w:rsid w:val="00561E56"/>
    <w:rsid w:val="005670A7"/>
    <w:rsid w:val="00571CD0"/>
    <w:rsid w:val="00581399"/>
    <w:rsid w:val="005834C3"/>
    <w:rsid w:val="0058371A"/>
    <w:rsid w:val="00584568"/>
    <w:rsid w:val="00585EB6"/>
    <w:rsid w:val="00586005"/>
    <w:rsid w:val="005868D5"/>
    <w:rsid w:val="00590FE8"/>
    <w:rsid w:val="00597352"/>
    <w:rsid w:val="005D4177"/>
    <w:rsid w:val="005D58BC"/>
    <w:rsid w:val="005D6B5B"/>
    <w:rsid w:val="005D6D5A"/>
    <w:rsid w:val="005E1EAC"/>
    <w:rsid w:val="005E3DFA"/>
    <w:rsid w:val="005E55C5"/>
    <w:rsid w:val="005F5E79"/>
    <w:rsid w:val="00600CF1"/>
    <w:rsid w:val="00605A48"/>
    <w:rsid w:val="0060783C"/>
    <w:rsid w:val="00607A27"/>
    <w:rsid w:val="006129F8"/>
    <w:rsid w:val="0061723A"/>
    <w:rsid w:val="006218DC"/>
    <w:rsid w:val="00622C65"/>
    <w:rsid w:val="006241E7"/>
    <w:rsid w:val="00624697"/>
    <w:rsid w:val="00625427"/>
    <w:rsid w:val="006334AE"/>
    <w:rsid w:val="0064340E"/>
    <w:rsid w:val="00645129"/>
    <w:rsid w:val="00655CD2"/>
    <w:rsid w:val="00656CDF"/>
    <w:rsid w:val="00662079"/>
    <w:rsid w:val="00665EAD"/>
    <w:rsid w:val="00683882"/>
    <w:rsid w:val="006862AC"/>
    <w:rsid w:val="00686326"/>
    <w:rsid w:val="006A5A17"/>
    <w:rsid w:val="006A7979"/>
    <w:rsid w:val="006D2E43"/>
    <w:rsid w:val="006E411D"/>
    <w:rsid w:val="006F0A9C"/>
    <w:rsid w:val="006F0F75"/>
    <w:rsid w:val="006F236E"/>
    <w:rsid w:val="00700CB1"/>
    <w:rsid w:val="00704D58"/>
    <w:rsid w:val="00707418"/>
    <w:rsid w:val="007111BA"/>
    <w:rsid w:val="0071308C"/>
    <w:rsid w:val="0071521C"/>
    <w:rsid w:val="00734148"/>
    <w:rsid w:val="00741981"/>
    <w:rsid w:val="007513E8"/>
    <w:rsid w:val="00765CBD"/>
    <w:rsid w:val="007723C1"/>
    <w:rsid w:val="007725CA"/>
    <w:rsid w:val="00774E63"/>
    <w:rsid w:val="00776567"/>
    <w:rsid w:val="00791F9F"/>
    <w:rsid w:val="007A0555"/>
    <w:rsid w:val="007A104F"/>
    <w:rsid w:val="007A3546"/>
    <w:rsid w:val="007A6C7A"/>
    <w:rsid w:val="007B28D2"/>
    <w:rsid w:val="007B657E"/>
    <w:rsid w:val="007C2437"/>
    <w:rsid w:val="007D08FA"/>
    <w:rsid w:val="007D39E1"/>
    <w:rsid w:val="007D4BB0"/>
    <w:rsid w:val="007F2292"/>
    <w:rsid w:val="007F3BA4"/>
    <w:rsid w:val="007F4BAA"/>
    <w:rsid w:val="00803106"/>
    <w:rsid w:val="00807C2E"/>
    <w:rsid w:val="00811F31"/>
    <w:rsid w:val="00813BD3"/>
    <w:rsid w:val="008159CC"/>
    <w:rsid w:val="008230D0"/>
    <w:rsid w:val="00837BD1"/>
    <w:rsid w:val="00840939"/>
    <w:rsid w:val="008465B9"/>
    <w:rsid w:val="00852F23"/>
    <w:rsid w:val="008637F6"/>
    <w:rsid w:val="00874784"/>
    <w:rsid w:val="00890156"/>
    <w:rsid w:val="00893048"/>
    <w:rsid w:val="008A23C8"/>
    <w:rsid w:val="008A6F96"/>
    <w:rsid w:val="008B33A6"/>
    <w:rsid w:val="008B7AAD"/>
    <w:rsid w:val="008C1A64"/>
    <w:rsid w:val="008C6FF7"/>
    <w:rsid w:val="008D3298"/>
    <w:rsid w:val="008D3423"/>
    <w:rsid w:val="008E152B"/>
    <w:rsid w:val="008E1789"/>
    <w:rsid w:val="008F2157"/>
    <w:rsid w:val="008F2C17"/>
    <w:rsid w:val="008F4F62"/>
    <w:rsid w:val="008F7919"/>
    <w:rsid w:val="00901577"/>
    <w:rsid w:val="00916BC2"/>
    <w:rsid w:val="009172D0"/>
    <w:rsid w:val="00917406"/>
    <w:rsid w:val="00921086"/>
    <w:rsid w:val="00921F90"/>
    <w:rsid w:val="00923BB6"/>
    <w:rsid w:val="00930F07"/>
    <w:rsid w:val="00936FEB"/>
    <w:rsid w:val="00941D0D"/>
    <w:rsid w:val="00953F60"/>
    <w:rsid w:val="00954130"/>
    <w:rsid w:val="00954DA1"/>
    <w:rsid w:val="009555E6"/>
    <w:rsid w:val="0095690E"/>
    <w:rsid w:val="00956B7C"/>
    <w:rsid w:val="00964F84"/>
    <w:rsid w:val="009655FF"/>
    <w:rsid w:val="00970F1F"/>
    <w:rsid w:val="00975D0A"/>
    <w:rsid w:val="009861D8"/>
    <w:rsid w:val="00994FDD"/>
    <w:rsid w:val="009A11C2"/>
    <w:rsid w:val="009A387A"/>
    <w:rsid w:val="009B31C7"/>
    <w:rsid w:val="009C07A1"/>
    <w:rsid w:val="009C4995"/>
    <w:rsid w:val="009C5137"/>
    <w:rsid w:val="009D379E"/>
    <w:rsid w:val="009E3939"/>
    <w:rsid w:val="009F2DED"/>
    <w:rsid w:val="009F5887"/>
    <w:rsid w:val="009F6312"/>
    <w:rsid w:val="00A0182B"/>
    <w:rsid w:val="00A03297"/>
    <w:rsid w:val="00A04F67"/>
    <w:rsid w:val="00A10715"/>
    <w:rsid w:val="00A21180"/>
    <w:rsid w:val="00A233E6"/>
    <w:rsid w:val="00A25326"/>
    <w:rsid w:val="00A32127"/>
    <w:rsid w:val="00A34EFB"/>
    <w:rsid w:val="00A5400F"/>
    <w:rsid w:val="00A61B2B"/>
    <w:rsid w:val="00A65257"/>
    <w:rsid w:val="00A65614"/>
    <w:rsid w:val="00A66DD2"/>
    <w:rsid w:val="00A7425F"/>
    <w:rsid w:val="00A83B2C"/>
    <w:rsid w:val="00A8482B"/>
    <w:rsid w:val="00A868A7"/>
    <w:rsid w:val="00A90B77"/>
    <w:rsid w:val="00A91B94"/>
    <w:rsid w:val="00AB534E"/>
    <w:rsid w:val="00AC22A0"/>
    <w:rsid w:val="00AC4B46"/>
    <w:rsid w:val="00AE1297"/>
    <w:rsid w:val="00AE16E5"/>
    <w:rsid w:val="00AE66B3"/>
    <w:rsid w:val="00AF3893"/>
    <w:rsid w:val="00AF563C"/>
    <w:rsid w:val="00AF5F69"/>
    <w:rsid w:val="00B021F9"/>
    <w:rsid w:val="00B042C3"/>
    <w:rsid w:val="00B07D49"/>
    <w:rsid w:val="00B102BA"/>
    <w:rsid w:val="00B14800"/>
    <w:rsid w:val="00B20BE0"/>
    <w:rsid w:val="00B23A01"/>
    <w:rsid w:val="00B249FB"/>
    <w:rsid w:val="00B27054"/>
    <w:rsid w:val="00B31694"/>
    <w:rsid w:val="00B358A4"/>
    <w:rsid w:val="00B36576"/>
    <w:rsid w:val="00B40251"/>
    <w:rsid w:val="00B45207"/>
    <w:rsid w:val="00B51688"/>
    <w:rsid w:val="00B56E60"/>
    <w:rsid w:val="00B57E78"/>
    <w:rsid w:val="00B61EF4"/>
    <w:rsid w:val="00B8643F"/>
    <w:rsid w:val="00B971A8"/>
    <w:rsid w:val="00BA2960"/>
    <w:rsid w:val="00BA2BE2"/>
    <w:rsid w:val="00BA333F"/>
    <w:rsid w:val="00BA6844"/>
    <w:rsid w:val="00BB4E40"/>
    <w:rsid w:val="00BB549F"/>
    <w:rsid w:val="00BB67AC"/>
    <w:rsid w:val="00BC7FE9"/>
    <w:rsid w:val="00BD6358"/>
    <w:rsid w:val="00BE42B7"/>
    <w:rsid w:val="00BF3807"/>
    <w:rsid w:val="00BF6536"/>
    <w:rsid w:val="00C06EE0"/>
    <w:rsid w:val="00C11D54"/>
    <w:rsid w:val="00C16CFB"/>
    <w:rsid w:val="00C31BCE"/>
    <w:rsid w:val="00C34F49"/>
    <w:rsid w:val="00C54F93"/>
    <w:rsid w:val="00C5752E"/>
    <w:rsid w:val="00C6345D"/>
    <w:rsid w:val="00C66E61"/>
    <w:rsid w:val="00C70B91"/>
    <w:rsid w:val="00C75BC1"/>
    <w:rsid w:val="00C75FFC"/>
    <w:rsid w:val="00C82159"/>
    <w:rsid w:val="00C8267A"/>
    <w:rsid w:val="00C82684"/>
    <w:rsid w:val="00C82995"/>
    <w:rsid w:val="00C839AC"/>
    <w:rsid w:val="00C83FC8"/>
    <w:rsid w:val="00C90A37"/>
    <w:rsid w:val="00C93693"/>
    <w:rsid w:val="00CA1384"/>
    <w:rsid w:val="00CA146E"/>
    <w:rsid w:val="00CA6EAD"/>
    <w:rsid w:val="00CB7DF3"/>
    <w:rsid w:val="00CC0259"/>
    <w:rsid w:val="00CC4030"/>
    <w:rsid w:val="00CD0FC6"/>
    <w:rsid w:val="00CD4542"/>
    <w:rsid w:val="00CD4735"/>
    <w:rsid w:val="00CE3DC9"/>
    <w:rsid w:val="00CE6B34"/>
    <w:rsid w:val="00CF362E"/>
    <w:rsid w:val="00CF78DF"/>
    <w:rsid w:val="00D05358"/>
    <w:rsid w:val="00D062AF"/>
    <w:rsid w:val="00D15EFE"/>
    <w:rsid w:val="00D168DB"/>
    <w:rsid w:val="00D2138E"/>
    <w:rsid w:val="00D24DD2"/>
    <w:rsid w:val="00D27184"/>
    <w:rsid w:val="00D3344D"/>
    <w:rsid w:val="00D33841"/>
    <w:rsid w:val="00D34235"/>
    <w:rsid w:val="00D35B4C"/>
    <w:rsid w:val="00D376C7"/>
    <w:rsid w:val="00D5558C"/>
    <w:rsid w:val="00D60C19"/>
    <w:rsid w:val="00D65803"/>
    <w:rsid w:val="00D6787D"/>
    <w:rsid w:val="00D86E44"/>
    <w:rsid w:val="00D9095B"/>
    <w:rsid w:val="00D91F71"/>
    <w:rsid w:val="00D9438F"/>
    <w:rsid w:val="00DA1F18"/>
    <w:rsid w:val="00DA3C0F"/>
    <w:rsid w:val="00DB5076"/>
    <w:rsid w:val="00DC0F35"/>
    <w:rsid w:val="00DC3D4B"/>
    <w:rsid w:val="00DC62EB"/>
    <w:rsid w:val="00DC75B4"/>
    <w:rsid w:val="00DD0DB1"/>
    <w:rsid w:val="00DD33B0"/>
    <w:rsid w:val="00DD6EF2"/>
    <w:rsid w:val="00DE2616"/>
    <w:rsid w:val="00DE4024"/>
    <w:rsid w:val="00DE7A87"/>
    <w:rsid w:val="00DE7E96"/>
    <w:rsid w:val="00DF6CE0"/>
    <w:rsid w:val="00E0200E"/>
    <w:rsid w:val="00E04EC8"/>
    <w:rsid w:val="00E1439C"/>
    <w:rsid w:val="00E15AC1"/>
    <w:rsid w:val="00E20D68"/>
    <w:rsid w:val="00E3149F"/>
    <w:rsid w:val="00E34856"/>
    <w:rsid w:val="00E4055D"/>
    <w:rsid w:val="00E434D2"/>
    <w:rsid w:val="00E46759"/>
    <w:rsid w:val="00E5011B"/>
    <w:rsid w:val="00E5442B"/>
    <w:rsid w:val="00E571D8"/>
    <w:rsid w:val="00E57EC6"/>
    <w:rsid w:val="00E64B4E"/>
    <w:rsid w:val="00E70D53"/>
    <w:rsid w:val="00E71BB4"/>
    <w:rsid w:val="00E73879"/>
    <w:rsid w:val="00E81E70"/>
    <w:rsid w:val="00E86660"/>
    <w:rsid w:val="00E90D64"/>
    <w:rsid w:val="00EA51EC"/>
    <w:rsid w:val="00EA556A"/>
    <w:rsid w:val="00EA7A5B"/>
    <w:rsid w:val="00EB28E6"/>
    <w:rsid w:val="00EB569C"/>
    <w:rsid w:val="00EB59D9"/>
    <w:rsid w:val="00ED0253"/>
    <w:rsid w:val="00ED0F6F"/>
    <w:rsid w:val="00ED47FF"/>
    <w:rsid w:val="00ED4E58"/>
    <w:rsid w:val="00EE4105"/>
    <w:rsid w:val="00EF1440"/>
    <w:rsid w:val="00F00ABE"/>
    <w:rsid w:val="00F10865"/>
    <w:rsid w:val="00F132B3"/>
    <w:rsid w:val="00F158DF"/>
    <w:rsid w:val="00F17FDC"/>
    <w:rsid w:val="00F238DB"/>
    <w:rsid w:val="00F248C2"/>
    <w:rsid w:val="00F25408"/>
    <w:rsid w:val="00F34223"/>
    <w:rsid w:val="00F35F8C"/>
    <w:rsid w:val="00F44CD4"/>
    <w:rsid w:val="00F5295C"/>
    <w:rsid w:val="00F55426"/>
    <w:rsid w:val="00F607C6"/>
    <w:rsid w:val="00F7720A"/>
    <w:rsid w:val="00F777D9"/>
    <w:rsid w:val="00F80FDC"/>
    <w:rsid w:val="00F8498F"/>
    <w:rsid w:val="00F878B6"/>
    <w:rsid w:val="00F87E58"/>
    <w:rsid w:val="00F924A0"/>
    <w:rsid w:val="00F93BAC"/>
    <w:rsid w:val="00F9761E"/>
    <w:rsid w:val="00FA0894"/>
    <w:rsid w:val="00FA129C"/>
    <w:rsid w:val="00FA391F"/>
    <w:rsid w:val="00FA3BBE"/>
    <w:rsid w:val="00FA448E"/>
    <w:rsid w:val="00FA5DA3"/>
    <w:rsid w:val="00FB2CC5"/>
    <w:rsid w:val="00FB3EB9"/>
    <w:rsid w:val="00FC1680"/>
    <w:rsid w:val="00FD40C2"/>
    <w:rsid w:val="00FD4414"/>
    <w:rsid w:val="00FE54CA"/>
    <w:rsid w:val="00FE6C5E"/>
    <w:rsid w:val="00FF65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468B4D"/>
  <w15:docId w15:val="{671369CC-8B3A-4B9E-919A-644E562F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18D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772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57E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334DEC"/>
    <w:pPr>
      <w:keepNext/>
      <w:keepLines/>
      <w:spacing w:before="40"/>
      <w:outlineLvl w:val="3"/>
    </w:pPr>
    <w:rPr>
      <w:rFonts w:ascii="Calibri" w:eastAsia="MS Gothic" w:hAnsi="Calibri"/>
      <w:i/>
      <w:iCs/>
      <w:color w:val="365F9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B14800"/>
    <w:pPr>
      <w:keepNext/>
      <w:keepLines/>
      <w:spacing w:before="200"/>
      <w:jc w:val="both"/>
      <w:outlineLvl w:val="4"/>
    </w:pPr>
    <w:rPr>
      <w:rFonts w:ascii="Calibri" w:eastAsia="Times New Roman" w:hAnsi="Calibri"/>
      <w:color w:val="243F6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70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670D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3670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670D9"/>
    <w:rPr>
      <w:sz w:val="24"/>
      <w:szCs w:val="24"/>
    </w:rPr>
  </w:style>
  <w:style w:type="table" w:customStyle="1" w:styleId="Sfondochiaro-Colore11">
    <w:name w:val="Sfondo chiaro - Colore 11"/>
    <w:basedOn w:val="Tabellanormale"/>
    <w:uiPriority w:val="60"/>
    <w:rsid w:val="003670D9"/>
    <w:rPr>
      <w:rFonts w:eastAsia="MS Mincho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07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607C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F607C6"/>
    <w:rPr>
      <w:color w:val="0000FF"/>
      <w:u w:val="single"/>
    </w:rPr>
  </w:style>
  <w:style w:type="character" w:styleId="Numeropagina">
    <w:name w:val="page number"/>
    <w:basedOn w:val="Carpredefinitoparagrafo"/>
    <w:rsid w:val="00F00ABE"/>
  </w:style>
  <w:style w:type="paragraph" w:customStyle="1" w:styleId="Grigliaacolori-Colore11">
    <w:name w:val="Griglia a colori - Colore 11"/>
    <w:basedOn w:val="Normale"/>
    <w:next w:val="Normale"/>
    <w:link w:val="Grigliaacolori-Colore1Carattere"/>
    <w:uiPriority w:val="29"/>
    <w:qFormat/>
    <w:rsid w:val="002E1560"/>
    <w:pPr>
      <w:jc w:val="right"/>
    </w:pPr>
    <w:rPr>
      <w:rFonts w:ascii="Times New Roman" w:hAnsi="Times New Roman"/>
      <w:iCs/>
      <w:color w:val="000000"/>
      <w:sz w:val="16"/>
    </w:rPr>
  </w:style>
  <w:style w:type="character" w:customStyle="1" w:styleId="Grigliaacolori-Colore1Carattere">
    <w:name w:val="Griglia a colori - Colore 1 Carattere"/>
    <w:link w:val="Grigliaacolori-Colore11"/>
    <w:uiPriority w:val="29"/>
    <w:rsid w:val="002E1560"/>
    <w:rPr>
      <w:rFonts w:ascii="Times New Roman" w:hAnsi="Times New Roman"/>
      <w:iCs/>
      <w:color w:val="000000"/>
      <w:sz w:val="16"/>
      <w:szCs w:val="24"/>
    </w:rPr>
  </w:style>
  <w:style w:type="character" w:customStyle="1" w:styleId="Titolo5Carattere">
    <w:name w:val="Titolo 5 Carattere"/>
    <w:link w:val="Titolo5"/>
    <w:uiPriority w:val="9"/>
    <w:rsid w:val="00B14800"/>
    <w:rPr>
      <w:rFonts w:ascii="Calibri" w:eastAsia="Times New Roman" w:hAnsi="Calibri" w:cs="Times New Roman"/>
      <w:color w:val="243F60"/>
      <w:sz w:val="22"/>
      <w:szCs w:val="24"/>
    </w:rPr>
  </w:style>
  <w:style w:type="character" w:customStyle="1" w:styleId="CorpodeltestoCarattere">
    <w:name w:val="Corpo del testo Carattere"/>
    <w:rsid w:val="00B14800"/>
    <w:rPr>
      <w:rFonts w:ascii="Tahoma" w:eastAsia="Times New Roman" w:hAnsi="Tahoma" w:cs="Times New Roman"/>
      <w:sz w:val="22"/>
      <w:lang w:eastAsia="it-IT"/>
    </w:rPr>
  </w:style>
  <w:style w:type="paragraph" w:customStyle="1" w:styleId="ModuloOrdineTitolo">
    <w:name w:val="Modulo Ordine Titolo"/>
    <w:basedOn w:val="Normale"/>
    <w:link w:val="ModuloOrdineTitoloCarattere"/>
    <w:rsid w:val="00B14800"/>
    <w:pPr>
      <w:jc w:val="center"/>
    </w:pPr>
    <w:rPr>
      <w:rFonts w:ascii="Times New Roman" w:eastAsia="Times New Roman" w:hAnsi="Times New Roman"/>
      <w:b/>
      <w:lang w:eastAsia="it-IT"/>
    </w:rPr>
  </w:style>
  <w:style w:type="character" w:customStyle="1" w:styleId="ModuloOrdineTitoloCarattere">
    <w:name w:val="Modulo Ordine Titolo Carattere"/>
    <w:link w:val="ModuloOrdineTitolo"/>
    <w:rsid w:val="00B14800"/>
    <w:rPr>
      <w:rFonts w:ascii="Times New Roman" w:eastAsia="Times New Roman" w:hAnsi="Times New Roman" w:cs="Times New Roman"/>
      <w:b/>
      <w:sz w:val="24"/>
      <w:szCs w:val="24"/>
      <w:lang w:eastAsia="it-IT"/>
    </w:rPr>
  </w:style>
  <w:style w:type="paragraph" w:customStyle="1" w:styleId="1">
    <w:name w:val="1"/>
    <w:basedOn w:val="Normale"/>
    <w:next w:val="Corpotesto"/>
    <w:link w:val="CorpodeltestoCarattere1"/>
    <w:uiPriority w:val="99"/>
    <w:unhideWhenUsed/>
    <w:rsid w:val="00B14800"/>
    <w:pPr>
      <w:spacing w:after="120"/>
      <w:jc w:val="both"/>
    </w:pPr>
    <w:rPr>
      <w:sz w:val="22"/>
    </w:rPr>
  </w:style>
  <w:style w:type="character" w:customStyle="1" w:styleId="CorpodeltestoCarattere1">
    <w:name w:val="Corpo del testo Carattere1"/>
    <w:link w:val="1"/>
    <w:uiPriority w:val="99"/>
    <w:rsid w:val="00B14800"/>
    <w:rPr>
      <w:sz w:val="22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14800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B14800"/>
    <w:rPr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B14800"/>
    <w:rPr>
      <w:color w:val="800080"/>
      <w:u w:val="single"/>
    </w:rPr>
  </w:style>
  <w:style w:type="character" w:customStyle="1" w:styleId="Titolo4Carattere">
    <w:name w:val="Titolo 4 Carattere"/>
    <w:link w:val="Titolo4"/>
    <w:uiPriority w:val="9"/>
    <w:semiHidden/>
    <w:rsid w:val="00334DEC"/>
    <w:rPr>
      <w:rFonts w:ascii="Calibri" w:eastAsia="MS Gothic" w:hAnsi="Calibri" w:cs="Times New Roman"/>
      <w:i/>
      <w:iCs/>
      <w:color w:val="365F91"/>
      <w:sz w:val="24"/>
      <w:szCs w:val="24"/>
    </w:rPr>
  </w:style>
  <w:style w:type="paragraph" w:customStyle="1" w:styleId="Paragrafoelenco1">
    <w:name w:val="Paragrafo elenco1"/>
    <w:aliases w:val="ModelloPièdiPagina"/>
    <w:basedOn w:val="Normale"/>
    <w:autoRedefine/>
    <w:uiPriority w:val="34"/>
    <w:qFormat/>
    <w:rsid w:val="00DD33B0"/>
    <w:pPr>
      <w:widowControl w:val="0"/>
      <w:suppressAutoHyphens/>
      <w:ind w:left="1134"/>
      <w:jc w:val="both"/>
    </w:pPr>
    <w:rPr>
      <w:rFonts w:ascii="Calibri Light" w:hAnsi="Calibri Light"/>
      <w:sz w:val="20"/>
    </w:rPr>
  </w:style>
  <w:style w:type="table" w:styleId="Grigliatabella">
    <w:name w:val="Table Grid"/>
    <w:basedOn w:val="Tabellanormale"/>
    <w:uiPriority w:val="99"/>
    <w:rsid w:val="00F7720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CLETNORMAL">
    <w:name w:val="ACLET NORMAL"/>
    <w:basedOn w:val="Normale"/>
    <w:rsid w:val="00F7720A"/>
    <w:rPr>
      <w:rFonts w:ascii="Book Antiqua" w:eastAsia="Times New Roman" w:hAnsi="Book Antiqua"/>
      <w:sz w:val="22"/>
      <w:szCs w:val="20"/>
      <w:lang w:eastAsia="it-IT"/>
    </w:rPr>
  </w:style>
  <w:style w:type="paragraph" w:styleId="Sommario1">
    <w:name w:val="toc 1"/>
    <w:basedOn w:val="Normale"/>
    <w:next w:val="Normale"/>
    <w:autoRedefine/>
    <w:uiPriority w:val="39"/>
    <w:rsid w:val="00F7720A"/>
    <w:pPr>
      <w:tabs>
        <w:tab w:val="left" w:pos="440"/>
        <w:tab w:val="right" w:pos="8297"/>
      </w:tabs>
      <w:spacing w:before="120"/>
      <w:ind w:left="851"/>
    </w:pPr>
    <w:rPr>
      <w:rFonts w:ascii="Arial" w:eastAsia="Times New Roman" w:hAnsi="Arial"/>
      <w:b/>
      <w:bCs/>
      <w:caps/>
      <w:sz w:val="20"/>
      <w:szCs w:val="28"/>
      <w:lang w:eastAsia="it-IT"/>
    </w:rPr>
  </w:style>
  <w:style w:type="paragraph" w:customStyle="1" w:styleId="Titolo-primolivello">
    <w:name w:val="Titolo - primo livello"/>
    <w:basedOn w:val="Titolo1"/>
    <w:link w:val="Titolo-primolivelloCarattere"/>
    <w:qFormat/>
    <w:rsid w:val="00F7720A"/>
    <w:pPr>
      <w:keepLines w:val="0"/>
      <w:widowControl w:val="0"/>
      <w:numPr>
        <w:numId w:val="1"/>
      </w:numPr>
      <w:suppressAutoHyphens/>
      <w:autoSpaceDE w:val="0"/>
      <w:autoSpaceDN w:val="0"/>
      <w:adjustRightInd w:val="0"/>
      <w:spacing w:before="0"/>
      <w:jc w:val="both"/>
    </w:pPr>
    <w:rPr>
      <w:rFonts w:ascii="Calibri" w:eastAsia="Times New Roman" w:hAnsi="Calibri" w:cs="Times New Roman"/>
      <w:b/>
      <w:color w:val="000000"/>
      <w:sz w:val="22"/>
      <w:szCs w:val="24"/>
      <w:lang w:eastAsia="it-IT"/>
    </w:rPr>
  </w:style>
  <w:style w:type="paragraph" w:customStyle="1" w:styleId="Titolo-secondolivello">
    <w:name w:val="Titolo - secondo livello"/>
    <w:basedOn w:val="Titolo-primolivello"/>
    <w:link w:val="Titolo-secondolivelloCarattere"/>
    <w:qFormat/>
    <w:rsid w:val="00F7720A"/>
    <w:pPr>
      <w:numPr>
        <w:ilvl w:val="1"/>
      </w:numPr>
    </w:pPr>
  </w:style>
  <w:style w:type="character" w:customStyle="1" w:styleId="Titolo-primolivelloCarattere">
    <w:name w:val="Titolo - primo livello Carattere"/>
    <w:link w:val="Titolo-primolivello"/>
    <w:rsid w:val="00F7720A"/>
    <w:rPr>
      <w:rFonts w:ascii="Calibri" w:eastAsia="Times New Roman" w:hAnsi="Calibri"/>
      <w:b/>
      <w:color w:val="000000"/>
      <w:sz w:val="22"/>
      <w:szCs w:val="24"/>
    </w:rPr>
  </w:style>
  <w:style w:type="paragraph" w:customStyle="1" w:styleId="TestoStandard">
    <w:name w:val="Testo Standard"/>
    <w:basedOn w:val="Normale"/>
    <w:link w:val="TestoStandardCarattere"/>
    <w:qFormat/>
    <w:rsid w:val="00F7720A"/>
    <w:pPr>
      <w:keepLines/>
      <w:suppressAutoHyphens/>
      <w:ind w:left="360"/>
      <w:jc w:val="both"/>
    </w:pPr>
    <w:rPr>
      <w:rFonts w:ascii="Calibri" w:eastAsia="Times New Roman" w:hAnsi="Calibri"/>
      <w:sz w:val="22"/>
      <w:szCs w:val="22"/>
      <w:lang w:eastAsia="it-IT"/>
    </w:rPr>
  </w:style>
  <w:style w:type="character" w:customStyle="1" w:styleId="Titolo-secondolivelloCarattere">
    <w:name w:val="Titolo - secondo livello Carattere"/>
    <w:link w:val="Titolo-secondolivello"/>
    <w:rsid w:val="00F7720A"/>
    <w:rPr>
      <w:rFonts w:ascii="Calibri" w:eastAsia="Times New Roman" w:hAnsi="Calibri"/>
      <w:b/>
      <w:color w:val="000000"/>
      <w:sz w:val="22"/>
      <w:szCs w:val="24"/>
    </w:rPr>
  </w:style>
  <w:style w:type="character" w:customStyle="1" w:styleId="TestoStandardCarattere">
    <w:name w:val="Testo Standard Carattere"/>
    <w:link w:val="TestoStandard"/>
    <w:rsid w:val="00F7720A"/>
    <w:rPr>
      <w:rFonts w:ascii="Calibri" w:eastAsia="Times New Roman" w:hAnsi="Calibri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F7720A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7720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table" w:styleId="Tabellagriglia2-colore1">
    <w:name w:val="Grid Table 2 Accent 1"/>
    <w:basedOn w:val="Tabellanormale"/>
    <w:uiPriority w:val="47"/>
    <w:rsid w:val="00BA2960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1chiara-colore5">
    <w:name w:val="Grid Table 1 Light Accent 5"/>
    <w:basedOn w:val="Tabellanormale"/>
    <w:uiPriority w:val="46"/>
    <w:rsid w:val="003416F8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olo2Carattere">
    <w:name w:val="Titolo 2 Carattere"/>
    <w:basedOn w:val="Carpredefinitoparagrafo"/>
    <w:link w:val="Titolo2"/>
    <w:uiPriority w:val="9"/>
    <w:rsid w:val="00B57E7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essunaspaziatura">
    <w:name w:val="No Spacing"/>
    <w:link w:val="NessunaspaziaturaCarattere"/>
    <w:uiPriority w:val="1"/>
    <w:qFormat/>
    <w:rsid w:val="0020152C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0152C"/>
    <w:rPr>
      <w:rFonts w:asciiTheme="minorHAnsi" w:eastAsiaTheme="minorEastAsia" w:hAnsiTheme="minorHAnsi" w:cstheme="minorBidi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FD40C2"/>
    <w:rPr>
      <w:color w:val="605E5C"/>
      <w:shd w:val="clear" w:color="auto" w:fill="E1DFDD"/>
    </w:rPr>
  </w:style>
  <w:style w:type="paragraph" w:customStyle="1" w:styleId="Default">
    <w:name w:val="Default"/>
    <w:rsid w:val="00FA129C"/>
    <w:pPr>
      <w:autoSpaceDE w:val="0"/>
      <w:autoSpaceDN w:val="0"/>
      <w:adjustRightInd w:val="0"/>
    </w:pPr>
    <w:rPr>
      <w:rFonts w:ascii="Eurostile" w:hAnsi="Eurostile" w:cs="Eurosti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www.timepicker.it" TargetMode="External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lavolpe.NAMIRIAL\Documents\Modelli%20di%20Office%20personalizzati\Carta%20Intestata%20TIMEPicker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20D9F-2B4A-432E-A385-76FB1695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TIMEPicker.dotx</Template>
  <TotalTime>7</TotalTime>
  <Pages>11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Gestione Turni</vt:lpstr>
    </vt:vector>
  </TitlesOfParts>
  <Company>---</Company>
  <LinksUpToDate>false</LinksUpToDate>
  <CharactersWithSpaces>6419</CharactersWithSpaces>
  <SharedDoc>false</SharedDoc>
  <HLinks>
    <vt:vector size="18" baseType="variant">
      <vt:variant>
        <vt:i4>7995475</vt:i4>
      </vt:variant>
      <vt:variant>
        <vt:i4>3</vt:i4>
      </vt:variant>
      <vt:variant>
        <vt:i4>0</vt:i4>
      </vt:variant>
      <vt:variant>
        <vt:i4>5</vt:i4>
      </vt:variant>
      <vt:variant>
        <vt:lpwstr>http://www.namirial.com</vt:lpwstr>
      </vt:variant>
      <vt:variant>
        <vt:lpwstr/>
      </vt:variant>
      <vt:variant>
        <vt:i4>3014682</vt:i4>
      </vt:variant>
      <vt:variant>
        <vt:i4>0</vt:i4>
      </vt:variant>
      <vt:variant>
        <vt:i4>0</vt:i4>
      </vt:variant>
      <vt:variant>
        <vt:i4>5</vt:i4>
      </vt:variant>
      <vt:variant>
        <vt:lpwstr>mailto:info@namirial.com</vt:lpwstr>
      </vt:variant>
      <vt:variant>
        <vt:lpwstr/>
      </vt:variant>
      <vt:variant>
        <vt:i4>2621521</vt:i4>
      </vt:variant>
      <vt:variant>
        <vt:i4>3187</vt:i4>
      </vt:variant>
      <vt:variant>
        <vt:i4>1025</vt:i4>
      </vt:variant>
      <vt:variant>
        <vt:i4>1</vt:i4>
      </vt:variant>
      <vt:variant>
        <vt:lpwstr>_NAMIRIAL_SGP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Gestione Turni</dc:title>
  <dc:subject>DOCUMENTO DI PROGETTO</dc:subject>
  <dc:creator>Emanuele La Volpe</dc:creator>
  <cp:keywords/>
  <dc:description/>
  <cp:lastModifiedBy>Emanuele La Volpe</cp:lastModifiedBy>
  <cp:revision>3</cp:revision>
  <cp:lastPrinted>2018-04-16T14:32:00Z</cp:lastPrinted>
  <dcterms:created xsi:type="dcterms:W3CDTF">2021-05-17T09:23:00Z</dcterms:created>
  <dcterms:modified xsi:type="dcterms:W3CDTF">2021-06-01T07:00:00Z</dcterms:modified>
</cp:coreProperties>
</file>